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243"/>
        <w:tblW w:w="9639" w:type="dxa"/>
        <w:shd w:val="clear" w:color="auto" w:fill="E6E6E6"/>
        <w:tblLook w:val="01E0" w:firstRow="1" w:lastRow="1" w:firstColumn="1" w:lastColumn="1" w:noHBand="0" w:noVBand="0"/>
      </w:tblPr>
      <w:tblGrid>
        <w:gridCol w:w="9639"/>
      </w:tblGrid>
      <w:tr w:rsidR="00BE46EE" w:rsidRPr="00982B48" w:rsidTr="00F3294C">
        <w:trPr>
          <w:trHeight w:val="6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46EE" w:rsidRPr="00982B48" w:rsidRDefault="0038758E" w:rsidP="00F3294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А: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>БАРАЊЕ ЗА ИЗДАВАЊЕ</w:t>
            </w:r>
            <w:r w:rsidR="00156F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156F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 xml:space="preserve">ПРОДОЛЖУВАЊЕ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(КОНТИНУИРАНО ОБНОВУВАЊЕ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56F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156F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>ВОНРЕДНА ПРОВЕРКА</w:t>
            </w:r>
            <w:r w:rsidR="00156F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C22C9" w:rsidRPr="00982B4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156F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C22C9" w:rsidRPr="00982B4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СУСПЕНДИРАЊЕ</w:t>
            </w:r>
            <w:r w:rsidR="00214C81" w:rsidRPr="00982B48">
              <w:rPr>
                <w:rFonts w:ascii="Times New Roman" w:hAnsi="Times New Roman"/>
                <w:b/>
                <w:sz w:val="18"/>
                <w:szCs w:val="18"/>
              </w:rPr>
              <w:t xml:space="preserve"> НА УВЕРЕНИЕ З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 xml:space="preserve">А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FMP </w:t>
            </w:r>
            <w:r w:rsidR="00BE46EE" w:rsidRPr="00982B48">
              <w:rPr>
                <w:rFonts w:ascii="Times New Roman" w:hAnsi="Times New Roman"/>
                <w:b/>
                <w:sz w:val="18"/>
                <w:szCs w:val="18"/>
              </w:rPr>
              <w:t>ПЕРСОНАЛ</w:t>
            </w:r>
          </w:p>
          <w:p w:rsidR="00982B48" w:rsidRPr="00C24104" w:rsidRDefault="0038758E" w:rsidP="00C24104">
            <w:pPr>
              <w:pStyle w:val="NoSpacing"/>
              <w:jc w:val="center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А</w:t>
            </w:r>
            <w:r w:rsidRPr="002B56EF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 w:rsidR="004F3CB1" w:rsidRPr="002B56EF">
              <w:rPr>
                <w:rFonts w:ascii="Times New Roman" w:hAnsi="Times New Roman"/>
                <w:i/>
                <w:sz w:val="18"/>
                <w:szCs w:val="18"/>
              </w:rPr>
              <w:t xml:space="preserve">APPLICATION FOR </w:t>
            </w:r>
            <w:r w:rsidR="00BE46EE" w:rsidRPr="002B56EF">
              <w:rPr>
                <w:rFonts w:ascii="Times New Roman" w:hAnsi="Times New Roman"/>
                <w:i/>
                <w:sz w:val="18"/>
                <w:szCs w:val="18"/>
              </w:rPr>
              <w:t>ISSUE</w:t>
            </w:r>
            <w:r w:rsidR="00BE46EE" w:rsidRPr="002B56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BE46EE" w:rsidRPr="002B56EF">
              <w:rPr>
                <w:rFonts w:ascii="Times New Roman" w:hAnsi="Times New Roman"/>
                <w:i/>
                <w:sz w:val="18"/>
                <w:szCs w:val="18"/>
              </w:rPr>
              <w:t xml:space="preserve">/ </w:t>
            </w:r>
            <w:r w:rsidR="00BE46EE" w:rsidRPr="002B56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RENEWAL / </w:t>
            </w:r>
            <w:r w:rsidR="002B56EF" w:rsidRPr="002B56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ADDITIONAL CHECK</w:t>
            </w:r>
            <w:r w:rsidR="002B56EF" w:rsidRPr="002B56EF">
              <w:rPr>
                <w:rFonts w:ascii="Times New Roman" w:eastAsia="Times New Roman" w:hAnsi="Times New Roman"/>
                <w:i/>
                <w:sz w:val="18"/>
                <w:szCs w:val="18"/>
                <w:lang w:val="en" w:eastAsia="mk-MK"/>
              </w:rPr>
              <w:t xml:space="preserve"> </w:t>
            </w:r>
            <w:r w:rsidR="002B56EF" w:rsidRPr="002B56EF">
              <w:rPr>
                <w:rFonts w:ascii="Times New Roman" w:eastAsia="Times New Roman" w:hAnsi="Times New Roman"/>
                <w:i/>
                <w:sz w:val="18"/>
                <w:szCs w:val="18"/>
                <w:lang w:eastAsia="mk-MK"/>
              </w:rPr>
              <w:t xml:space="preserve">/ </w:t>
            </w:r>
            <w:r w:rsidR="002B56EF" w:rsidRPr="002B56EF">
              <w:rPr>
                <w:rStyle w:val="rynqvb"/>
                <w:rFonts w:ascii="Times New Roman" w:hAnsi="Times New Roman"/>
                <w:sz w:val="20"/>
                <w:szCs w:val="20"/>
                <w:lang w:val="en-US"/>
              </w:rPr>
              <w:t xml:space="preserve">SUSPENSION </w:t>
            </w:r>
            <w:r w:rsidR="00BE46EE" w:rsidRPr="002B56E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OF FMP PERSONNEL CERTIFICATRE</w:t>
            </w:r>
          </w:p>
        </w:tc>
      </w:tr>
    </w:tbl>
    <w:tbl>
      <w:tblPr>
        <w:tblStyle w:val="TableGrid"/>
        <w:tblW w:w="9639" w:type="dxa"/>
        <w:tblInd w:w="-5" w:type="dxa"/>
        <w:tblLook w:val="01E0" w:firstRow="1" w:lastRow="1" w:firstColumn="1" w:lastColumn="1" w:noHBand="0" w:noVBand="0"/>
      </w:tblPr>
      <w:tblGrid>
        <w:gridCol w:w="3828"/>
        <w:gridCol w:w="5811"/>
      </w:tblGrid>
      <w:tr w:rsidR="001436CD" w:rsidRPr="00966D85" w:rsidTr="00393C77">
        <w:trPr>
          <w:trHeight w:val="337"/>
        </w:trPr>
        <w:tc>
          <w:tcPr>
            <w:tcW w:w="9639" w:type="dxa"/>
            <w:gridSpan w:val="2"/>
            <w:shd w:val="clear" w:color="auto" w:fill="FFFFFF" w:themeFill="background1"/>
          </w:tcPr>
          <w:p w:rsidR="008C59EC" w:rsidRDefault="00687208" w:rsidP="00393C7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="008C59EC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94040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Издавање </w:t>
            </w:r>
            <w:r w:rsidR="00E41355" w:rsidRPr="00966D85">
              <w:rPr>
                <w:rFonts w:ascii="Times New Roman" w:hAnsi="Times New Roman"/>
                <w:b/>
                <w:sz w:val="18"/>
                <w:szCs w:val="18"/>
              </w:rPr>
              <w:t>на У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</w:rPr>
              <w:t>верение за</w:t>
            </w:r>
            <w:r w:rsidR="007746CB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стручна оспособеност на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B23AD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FMP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</w:rPr>
              <w:t>персонал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8C59EC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F94040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BB23AD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FMP</w:t>
            </w:r>
            <w:r w:rsidR="002A4633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personnel Certificate issue</w:t>
            </w:r>
          </w:p>
          <w:p w:rsidR="00C9044F" w:rsidRPr="00966D85" w:rsidRDefault="00C9044F" w:rsidP="00393C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0243F" w:rsidRPr="00966D85" w:rsidTr="00393C77">
        <w:trPr>
          <w:trHeight w:val="271"/>
        </w:trPr>
        <w:tc>
          <w:tcPr>
            <w:tcW w:w="9639" w:type="dxa"/>
            <w:gridSpan w:val="2"/>
            <w:shd w:val="clear" w:color="auto" w:fill="FFFFFF" w:themeFill="background1"/>
          </w:tcPr>
          <w:p w:rsidR="0050243F" w:rsidRDefault="0050243F" w:rsidP="00393C7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Континуирано обновување (обука)</w:t>
            </w:r>
            <w:r w:rsidR="00E86E11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на </w:t>
            </w:r>
            <w:r w:rsidR="00E86E11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FMP </w:t>
            </w:r>
            <w:r w:rsidR="00E86E11" w:rsidRPr="00966D85">
              <w:rPr>
                <w:rFonts w:ascii="Times New Roman" w:hAnsi="Times New Roman"/>
                <w:b/>
                <w:sz w:val="18"/>
                <w:szCs w:val="18"/>
              </w:rPr>
              <w:t>персонал</w:t>
            </w:r>
            <w:r w:rsidR="00144768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144768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Renewal of FMP personnel rating</w:t>
            </w:r>
          </w:p>
          <w:p w:rsidR="00C9044F" w:rsidRPr="00966D85" w:rsidRDefault="00C9044F" w:rsidP="00393C7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E86E11" w:rsidRPr="00966D85" w:rsidTr="00393C77">
        <w:trPr>
          <w:trHeight w:val="275"/>
        </w:trPr>
        <w:tc>
          <w:tcPr>
            <w:tcW w:w="9639" w:type="dxa"/>
            <w:gridSpan w:val="2"/>
            <w:shd w:val="clear" w:color="auto" w:fill="FFFFFF" w:themeFill="background1"/>
          </w:tcPr>
          <w:p w:rsidR="00E86E11" w:rsidRDefault="00E86E11" w:rsidP="00393C77">
            <w:pPr>
              <w:pStyle w:val="HTMLPreformatted"/>
              <w:rPr>
                <w:rFonts w:ascii="Times New Roman" w:eastAsia="Times New Roman" w:hAnsi="Times New Roman"/>
                <w:i/>
                <w:sz w:val="18"/>
                <w:szCs w:val="18"/>
                <w:lang w:val="en" w:eastAsia="mk-MK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="0054142E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В</w:t>
            </w:r>
            <w:r w:rsidR="00D92617" w:rsidRPr="00966D85">
              <w:rPr>
                <w:rFonts w:ascii="Times New Roman" w:hAnsi="Times New Roman"/>
                <w:b/>
                <w:sz w:val="18"/>
                <w:szCs w:val="18"/>
              </w:rPr>
              <w:t>онредна проверка</w:t>
            </w:r>
            <w:r w:rsidR="0054142E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C335DD" w:rsidRPr="00966D85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4E7394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4E7394" w:rsidRPr="00966D85">
              <w:rPr>
                <w:rFonts w:ascii="Times New Roman" w:eastAsia="Times New Roman" w:hAnsi="Times New Roman"/>
                <w:i/>
                <w:sz w:val="18"/>
                <w:szCs w:val="18"/>
                <w:lang w:val="en" w:eastAsia="mk-MK"/>
              </w:rPr>
              <w:t>Additional check</w:t>
            </w:r>
          </w:p>
          <w:p w:rsidR="00C9044F" w:rsidRPr="00966D85" w:rsidRDefault="00C9044F" w:rsidP="00393C77">
            <w:pPr>
              <w:pStyle w:val="HTMLPreformatted"/>
              <w:rPr>
                <w:rFonts w:ascii="Times New Roman" w:eastAsia="Times New Roman" w:hAnsi="Times New Roman"/>
                <w:sz w:val="18"/>
                <w:szCs w:val="18"/>
                <w:lang w:val="en" w:eastAsia="mk-MK"/>
              </w:rPr>
            </w:pPr>
          </w:p>
        </w:tc>
      </w:tr>
      <w:tr w:rsidR="00D92617" w:rsidRPr="00966D85" w:rsidTr="00393C77">
        <w:trPr>
          <w:trHeight w:val="407"/>
        </w:trPr>
        <w:tc>
          <w:tcPr>
            <w:tcW w:w="9639" w:type="dxa"/>
            <w:gridSpan w:val="2"/>
            <w:shd w:val="clear" w:color="auto" w:fill="FFFFFF" w:themeFill="background1"/>
          </w:tcPr>
          <w:p w:rsidR="00D92617" w:rsidRPr="00966D85" w:rsidRDefault="00FE7793" w:rsidP="00393C77">
            <w:pPr>
              <w:pStyle w:val="HTMLPreformatted"/>
              <w:rPr>
                <w:rFonts w:ascii="Times New Roman" w:eastAsia="Times New Roman" w:hAnsi="Times New Roman"/>
                <w:sz w:val="18"/>
                <w:szCs w:val="18"/>
                <w:lang w:eastAsia="mk-MK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Впишување</w:t>
            </w:r>
            <w:r w:rsidR="001E6D7A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(Издавање)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5B066C" w:rsidRPr="00966D85">
              <w:rPr>
                <w:rFonts w:ascii="Times New Roman" w:hAnsi="Times New Roman"/>
                <w:b/>
                <w:sz w:val="18"/>
                <w:szCs w:val="18"/>
              </w:rPr>
              <w:t>овластување за инструктор</w:t>
            </w:r>
            <w:r w:rsidR="001E6D7A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/ </w:t>
            </w:r>
            <w:r w:rsidR="006B5CCE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Issue</w:t>
            </w:r>
            <w:r w:rsidR="007B01F6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644D41" w:rsidRPr="00966D85">
              <w:rPr>
                <w:rFonts w:ascii="Times New Roman" w:eastAsia="Times New Roman" w:hAnsi="Times New Roman"/>
                <w:i/>
                <w:sz w:val="18"/>
                <w:szCs w:val="18"/>
                <w:lang w:val="en" w:eastAsia="mk-MK"/>
              </w:rPr>
              <w:t>I</w:t>
            </w:r>
            <w:r w:rsidR="00AB251F" w:rsidRPr="00966D85">
              <w:rPr>
                <w:rFonts w:ascii="Times New Roman" w:eastAsia="Times New Roman" w:hAnsi="Times New Roman"/>
                <w:i/>
                <w:sz w:val="18"/>
                <w:szCs w:val="18"/>
                <w:lang w:val="en" w:eastAsia="mk-MK"/>
              </w:rPr>
              <w:t>nstructor</w:t>
            </w:r>
          </w:p>
        </w:tc>
      </w:tr>
      <w:tr w:rsidR="0081784A" w:rsidRPr="00966D85" w:rsidTr="00393C77">
        <w:trPr>
          <w:trHeight w:val="425"/>
        </w:trPr>
        <w:tc>
          <w:tcPr>
            <w:tcW w:w="9639" w:type="dxa"/>
            <w:gridSpan w:val="2"/>
            <w:shd w:val="clear" w:color="auto" w:fill="FFFFFF" w:themeFill="background1"/>
          </w:tcPr>
          <w:p w:rsidR="00F9170F" w:rsidRPr="00966D85" w:rsidRDefault="000317BC" w:rsidP="00393C77">
            <w:pPr>
              <w:pStyle w:val="HTMLPreformatted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="00634A8D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Проверка на практична </w:t>
            </w:r>
            <w:r w:rsidR="00F9170F" w:rsidRPr="00966D85">
              <w:rPr>
                <w:rFonts w:ascii="Times New Roman" w:hAnsi="Times New Roman"/>
                <w:b/>
                <w:sz w:val="18"/>
                <w:szCs w:val="18"/>
              </w:rPr>
              <w:t>оспособеност (од страна на инструктор</w:t>
            </w:r>
            <w:r w:rsidR="00F9170F" w:rsidRPr="00966D85">
              <w:rPr>
                <w:rFonts w:ascii="Times New Roman" w:hAnsi="Times New Roman"/>
                <w:b/>
                <w:i/>
                <w:sz w:val="18"/>
                <w:szCs w:val="18"/>
              </w:rPr>
              <w:t>)</w:t>
            </w:r>
            <w:r w:rsidR="002E228C" w:rsidRPr="00966D8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/ </w:t>
            </w:r>
            <w:r w:rsidR="002E228C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>Practical check (by instructor)</w:t>
            </w:r>
          </w:p>
        </w:tc>
      </w:tr>
      <w:tr w:rsidR="002A4633" w:rsidRPr="00966D85" w:rsidTr="00393C77">
        <w:trPr>
          <w:trHeight w:val="315"/>
        </w:trPr>
        <w:tc>
          <w:tcPr>
            <w:tcW w:w="9639" w:type="dxa"/>
            <w:gridSpan w:val="2"/>
            <w:shd w:val="clear" w:color="auto" w:fill="FFFFFF" w:themeFill="background1"/>
          </w:tcPr>
          <w:p w:rsidR="002A4633" w:rsidRPr="00966D85" w:rsidRDefault="002A4633" w:rsidP="00393C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7746CB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Суспендирање на уверение за стручна оспособеност на </w:t>
            </w:r>
            <w:r w:rsidR="0050243F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FMP</w:t>
            </w:r>
            <w:r w:rsidR="007746CB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7746CB" w:rsidRPr="00966D85">
              <w:rPr>
                <w:rFonts w:ascii="Times New Roman" w:hAnsi="Times New Roman"/>
                <w:b/>
                <w:sz w:val="18"/>
                <w:szCs w:val="18"/>
              </w:rPr>
              <w:t>персонал</w:t>
            </w:r>
            <w:r w:rsidR="007746CB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/ </w:t>
            </w:r>
            <w:r w:rsidR="00C335DD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FMP</w:t>
            </w:r>
            <w:r w:rsidR="0049684C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personnel Certificate </w:t>
            </w:r>
            <w:r w:rsidR="007746CB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suspension</w:t>
            </w:r>
          </w:p>
        </w:tc>
      </w:tr>
      <w:tr w:rsidR="00634A8D" w:rsidRPr="00966D85" w:rsidTr="00393C77">
        <w:trPr>
          <w:trHeight w:val="333"/>
        </w:trPr>
        <w:tc>
          <w:tcPr>
            <w:tcW w:w="9639" w:type="dxa"/>
            <w:gridSpan w:val="2"/>
            <w:shd w:val="clear" w:color="auto" w:fill="FFFFFF" w:themeFill="background1"/>
          </w:tcPr>
          <w:p w:rsidR="00634A8D" w:rsidRPr="00966D85" w:rsidRDefault="00634A8D" w:rsidP="00393C7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="00EE4DF8"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ED1889" w:rsidRPr="00966D85">
              <w:rPr>
                <w:rFonts w:ascii="Times New Roman" w:hAnsi="Times New Roman"/>
                <w:b/>
                <w:sz w:val="18"/>
                <w:szCs w:val="18"/>
              </w:rPr>
              <w:t>Повлекување на Решение за суспензија</w:t>
            </w:r>
            <w:r w:rsidR="00453B48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/ </w:t>
            </w:r>
            <w:r w:rsidR="00D12D2A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>Suspension</w:t>
            </w:r>
            <w:r w:rsidR="00D12D2A" w:rsidRPr="00966D85"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12D2A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-US"/>
              </w:rPr>
              <w:t>Revocation</w:t>
            </w:r>
          </w:p>
        </w:tc>
      </w:tr>
      <w:tr w:rsidR="007746CB" w:rsidRPr="00966D85" w:rsidTr="00393C77">
        <w:trPr>
          <w:trHeight w:val="244"/>
        </w:trPr>
        <w:tc>
          <w:tcPr>
            <w:tcW w:w="9639" w:type="dxa"/>
            <w:gridSpan w:val="2"/>
            <w:shd w:val="clear" w:color="auto" w:fill="FFFFFF" w:themeFill="background1"/>
          </w:tcPr>
          <w:p w:rsidR="007746CB" w:rsidRPr="00966D85" w:rsidRDefault="00F64C1A" w:rsidP="00393C7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AE47FE" w:rsidRPr="00966D85">
              <w:rPr>
                <w:rFonts w:ascii="Times New Roman" w:hAnsi="Times New Roman"/>
                <w:b/>
                <w:sz w:val="18"/>
                <w:szCs w:val="18"/>
              </w:rPr>
              <w:t>Замена на образец на Уверение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, издавање на дупликат </w:t>
            </w:r>
            <w:r w:rsidR="007652D0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Уверение 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поради административни причини (губење, оштетување, измена на податоци, кражба и тн.)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966D85">
              <w:rPr>
                <w:rFonts w:ascii="Times New Roman" w:hAnsi="Times New Roman"/>
                <w:sz w:val="18"/>
                <w:szCs w:val="18"/>
              </w:rPr>
              <w:br/>
            </w:r>
            <w:r w:rsidR="007652D0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Certificate</w:t>
            </w:r>
            <w:r w:rsidR="007652D0" w:rsidRPr="00966D85">
              <w:rPr>
                <w:rStyle w:val="markedcontent"/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Style w:val="markedcontent"/>
                <w:rFonts w:ascii="Times New Roman" w:hAnsi="Times New Roman"/>
                <w:i/>
                <w:sz w:val="18"/>
                <w:szCs w:val="18"/>
              </w:rPr>
              <w:t xml:space="preserve">form replacement, re-issuing of </w:t>
            </w:r>
            <w:r w:rsidR="007652D0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Certificate</w:t>
            </w:r>
            <w:r w:rsidR="007652D0" w:rsidRPr="00966D85">
              <w:rPr>
                <w:rStyle w:val="markedcontent"/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Style w:val="markedcontent"/>
                <w:rFonts w:ascii="Times New Roman" w:hAnsi="Times New Roman"/>
                <w:i/>
                <w:sz w:val="18"/>
                <w:szCs w:val="18"/>
              </w:rPr>
              <w:t>as duplicate because of administrative reason (loss, theft, significant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 w:rsidRPr="00966D85">
              <w:rPr>
                <w:rStyle w:val="markedcontent"/>
                <w:rFonts w:ascii="Times New Roman" w:hAnsi="Times New Roman"/>
                <w:i/>
                <w:sz w:val="18"/>
                <w:szCs w:val="18"/>
              </w:rPr>
              <w:t>damage, changing personal data, etc.)</w:t>
            </w:r>
          </w:p>
        </w:tc>
      </w:tr>
      <w:tr w:rsidR="001A4736" w:rsidRPr="00966D85" w:rsidTr="00393C77">
        <w:trPr>
          <w:trHeight w:val="519"/>
        </w:trPr>
        <w:tc>
          <w:tcPr>
            <w:tcW w:w="9639" w:type="dxa"/>
            <w:gridSpan w:val="2"/>
            <w:shd w:val="clear" w:color="auto" w:fill="FFFFFF" w:themeFill="background1"/>
          </w:tcPr>
          <w:p w:rsidR="001A4736" w:rsidRPr="00966D85" w:rsidRDefault="001A4736" w:rsidP="00393C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fldChar w:fldCharType="end"/>
            </w:r>
            <w:r w:rsidR="00C227C0" w:rsidRPr="00966D8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C227C0"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Признавање на завршена обука во странство </w:t>
            </w:r>
            <w:r w:rsidR="003E6EC6" w:rsidRPr="00966D85">
              <w:rPr>
                <w:rFonts w:ascii="Times New Roman" w:hAnsi="Times New Roman"/>
                <w:b/>
                <w:sz w:val="18"/>
                <w:szCs w:val="18"/>
              </w:rPr>
              <w:t>и спроведување на испит</w:t>
            </w:r>
            <w:r w:rsidR="007B01F6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7B01F6" w:rsidRPr="00966D85"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 w:rsidR="003E6EC6" w:rsidRPr="00966D85">
              <w:rPr>
                <w:rFonts w:ascii="Times New Roman" w:hAnsi="Times New Roman"/>
                <w:b/>
                <w:sz w:val="18"/>
                <w:szCs w:val="18"/>
              </w:rPr>
              <w:t>а стекнување FMP Уверение</w:t>
            </w:r>
            <w:r w:rsidR="00D408BA" w:rsidRPr="00966D85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/</w:t>
            </w:r>
            <w:r w:rsidR="00D408BA" w:rsidRPr="00966D85">
              <w:rPr>
                <w:rFonts w:ascii="Times New Roman" w:hAnsi="Times New Roman"/>
                <w:i/>
                <w:sz w:val="18"/>
                <w:szCs w:val="18"/>
                <w:lang w:val="en"/>
              </w:rPr>
              <w:t xml:space="preserve"> </w:t>
            </w:r>
            <w:r w:rsidR="00D408BA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>Recognition of completed training abroad and conducting an exam to obtain the FMP Certificate</w:t>
            </w:r>
          </w:p>
        </w:tc>
      </w:tr>
      <w:tr w:rsidR="00DB5F68" w:rsidRPr="00966D85" w:rsidTr="00393C77">
        <w:trPr>
          <w:trHeight w:val="383"/>
        </w:trPr>
        <w:tc>
          <w:tcPr>
            <w:tcW w:w="9639" w:type="dxa"/>
            <w:gridSpan w:val="2"/>
            <w:shd w:val="clear" w:color="auto" w:fill="FFFFFF" w:themeFill="background1"/>
          </w:tcPr>
          <w:p w:rsidR="00DB5F68" w:rsidRPr="00966D85" w:rsidRDefault="00DB5F68" w:rsidP="00393C7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Друго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>Other</w:t>
            </w:r>
          </w:p>
        </w:tc>
      </w:tr>
      <w:tr w:rsidR="002A4633" w:rsidRPr="00966D85" w:rsidTr="00617AD0">
        <w:tc>
          <w:tcPr>
            <w:tcW w:w="9639" w:type="dxa"/>
            <w:gridSpan w:val="2"/>
            <w:shd w:val="clear" w:color="auto" w:fill="D9D9D9" w:themeFill="background1" w:themeFillShade="D9"/>
            <w:hideMark/>
          </w:tcPr>
          <w:p w:rsidR="002A4633" w:rsidRPr="00966D85" w:rsidRDefault="0038758E" w:rsidP="002A463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Б: 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</w:rPr>
              <w:t>Лични податоци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</w:rPr>
              <w:t>на барателот</w:t>
            </w:r>
          </w:p>
          <w:p w:rsidR="002A4633" w:rsidRPr="00966D85" w:rsidRDefault="0045410C" w:rsidP="002A463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B: </w:t>
            </w:r>
            <w:r w:rsidR="002A4633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Applicant p</w:t>
            </w:r>
            <w:r w:rsidR="002A4633" w:rsidRPr="00966D85">
              <w:rPr>
                <w:rFonts w:ascii="Times New Roman" w:hAnsi="Times New Roman"/>
                <w:i/>
                <w:sz w:val="18"/>
                <w:szCs w:val="18"/>
              </w:rPr>
              <w:t>ersonal details</w:t>
            </w:r>
          </w:p>
        </w:tc>
      </w:tr>
      <w:tr w:rsidR="002A4633" w:rsidRPr="00966D85" w:rsidTr="00982B48">
        <w:trPr>
          <w:trHeight w:val="244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2A4633" w:rsidRPr="00966D85" w:rsidRDefault="000409EA" w:rsidP="00982B4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Презиме</w:t>
            </w:r>
            <w:r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и И</w:t>
            </w:r>
            <w:r w:rsidR="002A4633" w:rsidRPr="00966D85">
              <w:rPr>
                <w:rFonts w:ascii="Times New Roman" w:hAnsi="Times New Roman"/>
                <w:b/>
                <w:sz w:val="18"/>
                <w:szCs w:val="18"/>
              </w:rPr>
              <w:t>ме</w:t>
            </w:r>
          </w:p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Last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and first name  </w:t>
            </w:r>
          </w:p>
        </w:tc>
        <w:tc>
          <w:tcPr>
            <w:tcW w:w="5811" w:type="dxa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633" w:rsidRPr="00966D85" w:rsidTr="00982B48">
        <w:trPr>
          <w:trHeight w:val="244"/>
        </w:trPr>
        <w:tc>
          <w:tcPr>
            <w:tcW w:w="3828" w:type="dxa"/>
            <w:shd w:val="clear" w:color="auto" w:fill="F2F2F2" w:themeFill="background1" w:themeFillShade="F2"/>
            <w:vAlign w:val="center"/>
            <w:hideMark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Датум и место на раѓање</w:t>
            </w:r>
          </w:p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Date and place of birth</w:t>
            </w:r>
          </w:p>
        </w:tc>
        <w:tc>
          <w:tcPr>
            <w:tcW w:w="5811" w:type="dxa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633" w:rsidRPr="00966D85" w:rsidTr="00E52909">
        <w:trPr>
          <w:trHeight w:val="407"/>
        </w:trPr>
        <w:tc>
          <w:tcPr>
            <w:tcW w:w="3828" w:type="dxa"/>
            <w:shd w:val="clear" w:color="auto" w:fill="F2F2F2" w:themeFill="background1" w:themeFillShade="F2"/>
            <w:vAlign w:val="center"/>
            <w:hideMark/>
          </w:tcPr>
          <w:p w:rsidR="00687957" w:rsidRPr="00966D85" w:rsidRDefault="002A4633" w:rsidP="00982B4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Државјанство</w:t>
            </w:r>
            <w:r w:rsidR="00687957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Nationality</w:t>
            </w:r>
          </w:p>
        </w:tc>
        <w:tc>
          <w:tcPr>
            <w:tcW w:w="5811" w:type="dxa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633" w:rsidRPr="00966D85" w:rsidTr="00B27D04">
        <w:trPr>
          <w:trHeight w:val="129"/>
        </w:trPr>
        <w:tc>
          <w:tcPr>
            <w:tcW w:w="3828" w:type="dxa"/>
            <w:shd w:val="clear" w:color="auto" w:fill="F2F2F2" w:themeFill="background1" w:themeFillShade="F2"/>
            <w:vAlign w:val="center"/>
            <w:hideMark/>
          </w:tcPr>
          <w:p w:rsidR="00687957" w:rsidRPr="00966D85" w:rsidRDefault="002A4633" w:rsidP="00982B4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Адреса и телефон</w:t>
            </w:r>
            <w:r w:rsidR="00687957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Address and phone</w:t>
            </w:r>
          </w:p>
        </w:tc>
        <w:tc>
          <w:tcPr>
            <w:tcW w:w="5811" w:type="dxa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2A4633" w:rsidRPr="00966D85" w:rsidTr="00982B48">
        <w:trPr>
          <w:trHeight w:val="310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i/>
                <w:sz w:val="18"/>
                <w:szCs w:val="18"/>
              </w:rPr>
              <w:t>E-mail</w:t>
            </w:r>
          </w:p>
        </w:tc>
        <w:tc>
          <w:tcPr>
            <w:tcW w:w="5811" w:type="dxa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4E27" w:rsidRPr="00966D85" w:rsidTr="00982B48">
        <w:trPr>
          <w:trHeight w:val="310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661F4A" w:rsidRPr="00966D85" w:rsidRDefault="00661F4A" w:rsidP="00982B48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Име на работодавачот</w:t>
            </w:r>
          </w:p>
          <w:p w:rsidR="008B4E27" w:rsidRPr="00966D85" w:rsidRDefault="00661F4A" w:rsidP="00982B48">
            <w:pPr>
              <w:pStyle w:val="NoSpacing"/>
              <w:rPr>
                <w:rFonts w:ascii="Times New Roman" w:hAnsi="Times New Roman"/>
                <w:i/>
                <w:sz w:val="18"/>
                <w:szCs w:val="18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Employer’s name</w:t>
            </w:r>
          </w:p>
        </w:tc>
        <w:tc>
          <w:tcPr>
            <w:tcW w:w="5811" w:type="dxa"/>
            <w:vAlign w:val="center"/>
          </w:tcPr>
          <w:p w:rsidR="008B4E27" w:rsidRPr="00966D85" w:rsidRDefault="008B4E27" w:rsidP="00982B4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633" w:rsidRPr="00966D85" w:rsidTr="00B27D04">
        <w:trPr>
          <w:trHeight w:val="459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>Број на</w:t>
            </w:r>
            <w:r w:rsidR="00E81304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E81304" w:rsidRPr="00966D85">
              <w:rPr>
                <w:rFonts w:ascii="Times New Roman" w:hAnsi="Times New Roman"/>
                <w:b/>
                <w:sz w:val="18"/>
                <w:szCs w:val="18"/>
              </w:rPr>
              <w:t>уверение</w:t>
            </w: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2A4633" w:rsidRPr="00966D85" w:rsidRDefault="00E81304" w:rsidP="00982B48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Certificate </w:t>
            </w:r>
            <w:r w:rsidR="002A4633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A4633" w:rsidRPr="00966D85" w:rsidRDefault="002A4633" w:rsidP="00982B48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:rsidR="00E63BBE" w:rsidRPr="00966D85" w:rsidRDefault="00E63BBE" w:rsidP="00B83E72">
      <w:pPr>
        <w:spacing w:after="0" w:line="240" w:lineRule="auto"/>
        <w:rPr>
          <w:rFonts w:ascii="Times New Roman" w:eastAsiaTheme="majorEastAsia" w:hAnsi="Times New Roman"/>
          <w:caps/>
          <w:sz w:val="18"/>
          <w:szCs w:val="18"/>
          <w:lang w:val="en-GB"/>
        </w:rPr>
      </w:pPr>
    </w:p>
    <w:tbl>
      <w:tblPr>
        <w:tblStyle w:val="TableGrid1"/>
        <w:tblW w:w="9668" w:type="dxa"/>
        <w:tblInd w:w="-34" w:type="dxa"/>
        <w:tblLook w:val="04A0" w:firstRow="1" w:lastRow="0" w:firstColumn="1" w:lastColumn="0" w:noHBand="0" w:noVBand="1"/>
      </w:tblPr>
      <w:tblGrid>
        <w:gridCol w:w="9668"/>
      </w:tblGrid>
      <w:tr w:rsidR="00043146" w:rsidRPr="00966D85" w:rsidTr="00D049D2">
        <w:trPr>
          <w:trHeight w:val="286"/>
        </w:trPr>
        <w:tc>
          <w:tcPr>
            <w:tcW w:w="9668" w:type="dxa"/>
            <w:shd w:val="clear" w:color="auto" w:fill="F2F2F2" w:themeFill="background1" w:themeFillShade="F2"/>
          </w:tcPr>
          <w:p w:rsidR="00C56E0E" w:rsidRPr="00966D85" w:rsidRDefault="0038758E" w:rsidP="0004314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В: </w:t>
            </w:r>
            <w:r w:rsidR="00C56E0E" w:rsidRPr="00966D85">
              <w:rPr>
                <w:rFonts w:ascii="Times New Roman" w:hAnsi="Times New Roman"/>
                <w:b/>
                <w:sz w:val="18"/>
                <w:szCs w:val="18"/>
              </w:rPr>
              <w:t>Изјава</w:t>
            </w:r>
            <w:r w:rsidR="00C56E0E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F352B0" w:rsidRPr="00966D85">
              <w:rPr>
                <w:rFonts w:ascii="Times New Roman" w:hAnsi="Times New Roman"/>
                <w:b/>
                <w:sz w:val="18"/>
                <w:szCs w:val="18"/>
              </w:rPr>
              <w:t>на кандидатот</w:t>
            </w:r>
          </w:p>
          <w:p w:rsidR="00043146" w:rsidRPr="00966D85" w:rsidRDefault="0045410C" w:rsidP="00C56E0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C: </w:t>
            </w:r>
            <w:r w:rsidR="00043146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Candidate</w:t>
            </w:r>
            <w:r w:rsidR="00043146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Declartion</w:t>
            </w:r>
          </w:p>
        </w:tc>
      </w:tr>
      <w:tr w:rsidR="00043146" w:rsidRPr="00966D85" w:rsidTr="00D049D2">
        <w:tc>
          <w:tcPr>
            <w:tcW w:w="9668" w:type="dxa"/>
          </w:tcPr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Со ова:</w:t>
            </w:r>
          </w:p>
          <w:p w:rsidR="000B27B3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>I hereby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043146" w:rsidRPr="00966D85" w:rsidRDefault="00043146" w:rsidP="0004314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contextualSpacing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потврдувам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дека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поседувам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валиднo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уверение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предмет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ова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барање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),</w:t>
            </w:r>
          </w:p>
          <w:p w:rsidR="00043146" w:rsidRPr="00966D85" w:rsidRDefault="00043146" w:rsidP="00043146">
            <w:pPr>
              <w:autoSpaceDE w:val="0"/>
              <w:autoSpaceDN w:val="0"/>
              <w:adjustRightInd w:val="0"/>
              <w:spacing w:after="0" w:line="259" w:lineRule="auto"/>
              <w:ind w:left="318" w:hanging="284"/>
              <w:contextualSpacing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c</w:t>
            </w:r>
            <w:proofErr w:type="spellStart"/>
            <w:r w:rsidRPr="00966D8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onfirm</w:t>
            </w:r>
            <w:proofErr w:type="spellEnd"/>
            <w:r w:rsidRPr="00966D8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that I am holding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 valid certificate;</w:t>
            </w:r>
          </w:p>
          <w:p w:rsidR="00043146" w:rsidRPr="00966D85" w:rsidRDefault="00043146" w:rsidP="00043146">
            <w:pPr>
              <w:numPr>
                <w:ilvl w:val="0"/>
                <w:numId w:val="4"/>
              </w:numPr>
              <w:spacing w:after="0" w:line="259" w:lineRule="auto"/>
              <w:ind w:left="351" w:hanging="284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сто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така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потврдувам</w:t>
            </w:r>
            <w:proofErr w:type="spellEnd"/>
            <w:r w:rsidR="001546A3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/ </w:t>
            </w:r>
            <w:proofErr w:type="spellStart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разбирам</w:t>
            </w:r>
            <w:proofErr w:type="spellEnd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дека</w:t>
            </w:r>
            <w:proofErr w:type="spellEnd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секоја</w:t>
            </w:r>
            <w:proofErr w:type="spellEnd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D3B42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дадена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неточна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информација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може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дисквалификува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од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барањето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,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поседување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уверението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или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може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биде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предмет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кривично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гонење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  <w:p w:rsidR="00043146" w:rsidRPr="00966D85" w:rsidRDefault="00043146" w:rsidP="00043146">
            <w:pPr>
              <w:spacing w:after="0"/>
              <w:ind w:left="351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 understand that any incorrect information provided herein could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be rejected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prohibit me from holding the certificate or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may be grounds for criminal prosecution.</w:t>
            </w:r>
          </w:p>
          <w:p w:rsidR="007A7E34" w:rsidRDefault="007A7E34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B27B3" w:rsidRPr="00966D85" w:rsidRDefault="000B27B3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Потпис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на кандидатот:                                                              Име:</w:t>
            </w: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Candidate signature: 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________________  </w:t>
            </w:r>
            <w:r w:rsidR="00D50017"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Name: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>_________________________</w:t>
            </w:r>
          </w:p>
          <w:p w:rsidR="00043146" w:rsidRPr="00966D85" w:rsidRDefault="00043146" w:rsidP="00043146">
            <w:pPr>
              <w:spacing w:before="240"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Датум:   </w:t>
            </w:r>
          </w:p>
          <w:p w:rsidR="009C3B37" w:rsidRPr="00966D85" w:rsidRDefault="00043146" w:rsidP="00D432ED">
            <w:pPr>
              <w:tabs>
                <w:tab w:val="center" w:pos="4726"/>
              </w:tabs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Date: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(</w:t>
            </w:r>
            <w:proofErr w:type="spellStart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dd</w:t>
            </w:r>
            <w:proofErr w:type="spellEnd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/mm/</w:t>
            </w:r>
            <w:proofErr w:type="spellStart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yy</w:t>
            </w:r>
            <w:proofErr w:type="spellEnd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>_______________________</w:t>
            </w:r>
            <w:r w:rsidR="00D432ED" w:rsidRPr="00966D85">
              <w:rPr>
                <w:rFonts w:ascii="Times New Roman" w:hAnsi="Times New Roman"/>
                <w:sz w:val="18"/>
                <w:szCs w:val="18"/>
                <w:lang w:val="en-US"/>
              </w:rPr>
              <w:tab/>
            </w:r>
          </w:p>
          <w:p w:rsidR="000B27B3" w:rsidRPr="00966D85" w:rsidRDefault="000B27B3" w:rsidP="00043146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043146" w:rsidRPr="00966D85" w:rsidTr="00D049D2">
        <w:trPr>
          <w:trHeight w:val="286"/>
        </w:trPr>
        <w:tc>
          <w:tcPr>
            <w:tcW w:w="9668" w:type="dxa"/>
            <w:shd w:val="clear" w:color="auto" w:fill="D9D9D9" w:themeFill="background1" w:themeFillShade="D9"/>
          </w:tcPr>
          <w:p w:rsidR="00F352B0" w:rsidRPr="00966D85" w:rsidRDefault="0038758E" w:rsidP="002806B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Г: </w:t>
            </w:r>
            <w:r w:rsidR="00F352B0" w:rsidRPr="00966D85">
              <w:rPr>
                <w:rFonts w:ascii="Times New Roman" w:hAnsi="Times New Roman"/>
                <w:b/>
                <w:sz w:val="18"/>
                <w:szCs w:val="18"/>
              </w:rPr>
              <w:t>Изјава</w:t>
            </w:r>
            <w:r w:rsidR="00F352B0" w:rsidRPr="00966D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0E1104" w:rsidRPr="00966D85">
              <w:rPr>
                <w:rFonts w:ascii="Times New Roman" w:hAnsi="Times New Roman"/>
                <w:b/>
                <w:sz w:val="18"/>
                <w:szCs w:val="18"/>
              </w:rPr>
              <w:t>на о</w:t>
            </w:r>
            <w:r w:rsidR="00F352B0" w:rsidRPr="00966D85">
              <w:rPr>
                <w:rFonts w:ascii="Times New Roman" w:hAnsi="Times New Roman"/>
                <w:b/>
                <w:sz w:val="18"/>
                <w:szCs w:val="18"/>
              </w:rPr>
              <w:t>ценувачот</w:t>
            </w:r>
          </w:p>
          <w:p w:rsidR="00043146" w:rsidRPr="00966D85" w:rsidRDefault="0045410C" w:rsidP="00F352B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D: </w:t>
            </w:r>
            <w:r w:rsidR="00043146" w:rsidRPr="00966D85">
              <w:rPr>
                <w:rFonts w:ascii="Times New Roman" w:hAnsi="Times New Roman"/>
                <w:i/>
                <w:sz w:val="18"/>
                <w:szCs w:val="18"/>
              </w:rPr>
              <w:t>Assessor Declartion</w:t>
            </w:r>
          </w:p>
        </w:tc>
      </w:tr>
      <w:tr w:rsidR="00043146" w:rsidRPr="00966D85" w:rsidTr="00D049D2">
        <w:tc>
          <w:tcPr>
            <w:tcW w:w="9668" w:type="dxa"/>
            <w:tcBorders>
              <w:bottom w:val="single" w:sz="4" w:space="0" w:color="auto"/>
            </w:tcBorders>
          </w:tcPr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Со ова:</w:t>
            </w: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>I hereby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043146" w:rsidRPr="00966D85" w:rsidRDefault="00043146" w:rsidP="0004314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1" w:hanging="284"/>
              <w:contextualSpacing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Подносителот на барањето успешно ја завршил обуката во центар за обука на </w:t>
            </w:r>
            <w:r w:rsidR="002806BD" w:rsidRPr="00966D85">
              <w:rPr>
                <w:rFonts w:ascii="Times New Roman" w:hAnsi="Times New Roman"/>
                <w:sz w:val="18"/>
                <w:szCs w:val="18"/>
                <w:lang w:val="en-US"/>
              </w:rPr>
              <w:t>FMP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персонал</w:t>
            </w:r>
            <w:r w:rsidR="009C3B37" w:rsidRPr="00966D85">
              <w:rPr>
                <w:rFonts w:ascii="Times New Roman" w:hAnsi="Times New Roman"/>
                <w:sz w:val="18"/>
                <w:szCs w:val="18"/>
              </w:rPr>
              <w:t xml:space="preserve"> според одобрена програма и е о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ценет како компетентен за извршување на работните задачи во врска со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овластувањате наведени во ова барање.</w:t>
            </w:r>
          </w:p>
          <w:p w:rsidR="00043146" w:rsidRPr="00966D85" w:rsidRDefault="00043146" w:rsidP="00043146">
            <w:pPr>
              <w:autoSpaceDE w:val="0"/>
              <w:autoSpaceDN w:val="0"/>
              <w:adjustRightInd w:val="0"/>
              <w:spacing w:after="0" w:line="240" w:lineRule="auto"/>
              <w:ind w:left="351"/>
              <w:contextualSpacing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The applicant had successfully completed the training in Training center in accordance to the approved </w:t>
            </w:r>
            <w:proofErr w:type="spellStart"/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programme</w:t>
            </w:r>
            <w:proofErr w:type="spellEnd"/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and had been marked as competent to fulfill the work duties as per the rating in this application. </w:t>
            </w:r>
          </w:p>
          <w:p w:rsidR="00043146" w:rsidRPr="00966D85" w:rsidRDefault="00046FFC" w:rsidP="0004314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1" w:hanging="284"/>
              <w:contextualSpacing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П</w:t>
            </w:r>
            <w:bookmarkStart w:id="0" w:name="_GoBack"/>
            <w:bookmarkEnd w:id="0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отврдувам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дека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дадените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информации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за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прoверката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се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точни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во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врeме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пополнување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ова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барање</w:t>
            </w:r>
            <w:proofErr w:type="spellEnd"/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t>,</w:t>
            </w:r>
          </w:p>
          <w:p w:rsidR="00043146" w:rsidRPr="00966D85" w:rsidRDefault="00043146" w:rsidP="00043146">
            <w:pPr>
              <w:autoSpaceDE w:val="0"/>
              <w:autoSpaceDN w:val="0"/>
              <w:adjustRightInd w:val="0"/>
              <w:spacing w:after="0" w:line="259" w:lineRule="auto"/>
              <w:ind w:left="351" w:hanging="284"/>
              <w:contextualSpacing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confirm that the information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assessing provided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herein is correct at the time of the application;</w:t>
            </w:r>
          </w:p>
          <w:p w:rsidR="00043146" w:rsidRPr="00966D85" w:rsidRDefault="00043146" w:rsidP="00043146">
            <w:pPr>
              <w:numPr>
                <w:ilvl w:val="0"/>
                <w:numId w:val="5"/>
              </w:numPr>
              <w:spacing w:after="0" w:line="259" w:lineRule="auto"/>
              <w:ind w:left="351" w:hanging="284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Исто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така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потврдувам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разбирам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дека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секоја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дадена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неточна</w:t>
            </w:r>
            <w:proofErr w:type="spellEnd"/>
            <w:proofErr w:type="gram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информација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може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го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дисквалификува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барањето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,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поседување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уверението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или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може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да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биде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предмет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на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кривично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гонење</w:t>
            </w:r>
            <w:proofErr w:type="spellEnd"/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  <w:p w:rsidR="00043146" w:rsidRPr="00966D85" w:rsidRDefault="00043146" w:rsidP="00043146">
            <w:pPr>
              <w:spacing w:after="0"/>
              <w:ind w:left="351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 understand that any incorrect information provided herein could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rejected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this application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prohibit the certificate holder or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may be grounds for criminal prosecution.</w:t>
            </w: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Потпис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на отценувачот:                                                              Име:</w:t>
            </w: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Assessor signature: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________________                                     Name:_________________________</w:t>
            </w:r>
          </w:p>
          <w:p w:rsidR="00043146" w:rsidRPr="00966D85" w:rsidRDefault="00043146" w:rsidP="00043146">
            <w:pPr>
              <w:spacing w:before="240" w:after="0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Датум:   </w:t>
            </w:r>
          </w:p>
          <w:p w:rsidR="00043146" w:rsidRPr="00966D85" w:rsidRDefault="00043146" w:rsidP="00043146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Date: </w:t>
            </w:r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(</w:t>
            </w:r>
            <w:proofErr w:type="spellStart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dd</w:t>
            </w:r>
            <w:proofErr w:type="spellEnd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/mm/</w:t>
            </w:r>
            <w:proofErr w:type="spellStart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yy</w:t>
            </w:r>
            <w:proofErr w:type="spellEnd"/>
            <w:r w:rsidRPr="00966D85">
              <w:rPr>
                <w:rFonts w:ascii="Times New Roman" w:hAnsi="Times New Roman"/>
                <w:i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_______________________</w:t>
            </w:r>
          </w:p>
          <w:p w:rsidR="00B37512" w:rsidRPr="00966D85" w:rsidRDefault="00B37512" w:rsidP="0004314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043146" w:rsidRPr="00966D85" w:rsidRDefault="00043146" w:rsidP="00043146">
      <w:pPr>
        <w:spacing w:after="0" w:line="240" w:lineRule="auto"/>
        <w:rPr>
          <w:rFonts w:ascii="Times New Roman" w:eastAsiaTheme="majorEastAsia" w:hAnsi="Times New Roman"/>
          <w:caps/>
          <w:sz w:val="18"/>
          <w:szCs w:val="18"/>
          <w:lang w:val="en-GB"/>
        </w:rPr>
      </w:pPr>
    </w:p>
    <w:tbl>
      <w:tblPr>
        <w:tblStyle w:val="TableGrid1"/>
        <w:tblW w:w="9668" w:type="dxa"/>
        <w:tblInd w:w="-34" w:type="dxa"/>
        <w:tblLook w:val="04A0" w:firstRow="1" w:lastRow="0" w:firstColumn="1" w:lastColumn="0" w:noHBand="0" w:noVBand="1"/>
      </w:tblPr>
      <w:tblGrid>
        <w:gridCol w:w="9668"/>
      </w:tblGrid>
      <w:tr w:rsidR="00043146" w:rsidRPr="00966D85" w:rsidTr="00D049D2">
        <w:tc>
          <w:tcPr>
            <w:tcW w:w="9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41C83" w:rsidRPr="00966D85" w:rsidRDefault="0038758E" w:rsidP="005323F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b/>
                <w:sz w:val="18"/>
                <w:szCs w:val="18"/>
              </w:rPr>
              <w:t xml:space="preserve">Д: </w:t>
            </w:r>
            <w:r w:rsidR="00541C83" w:rsidRPr="00966D85">
              <w:rPr>
                <w:rFonts w:ascii="Times New Roman" w:hAnsi="Times New Roman"/>
                <w:b/>
                <w:sz w:val="18"/>
                <w:szCs w:val="18"/>
              </w:rPr>
              <w:t>Сертификати/ документи</w:t>
            </w:r>
          </w:p>
          <w:p w:rsidR="00043146" w:rsidRPr="00966D85" w:rsidRDefault="0045410C" w:rsidP="00982B4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E: </w:t>
            </w:r>
            <w:r w:rsidR="00043146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Certificates/Documents</w:t>
            </w:r>
          </w:p>
        </w:tc>
      </w:tr>
      <w:tr w:rsidR="00FA7AAB" w:rsidRPr="00966D85" w:rsidTr="00D049D2">
        <w:tc>
          <w:tcPr>
            <w:tcW w:w="9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A7AAB" w:rsidRPr="00966D85" w:rsidRDefault="00FA7AAB" w:rsidP="00FA7AA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Ве молиме да ги приложите сите потребни сертификати и/или документи:</w:t>
            </w:r>
          </w:p>
        </w:tc>
      </w:tr>
      <w:tr w:rsidR="00043146" w:rsidRPr="00966D85" w:rsidTr="003975C0">
        <w:trPr>
          <w:trHeight w:val="505"/>
        </w:trPr>
        <w:tc>
          <w:tcPr>
            <w:tcW w:w="9668" w:type="dxa"/>
            <w:vAlign w:val="center"/>
          </w:tcPr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2806BD" w:rsidRPr="00966D85">
              <w:rPr>
                <w:rFonts w:ascii="Times New Roman" w:hAnsi="Times New Roman"/>
                <w:sz w:val="18"/>
                <w:szCs w:val="18"/>
                <w:lang w:val="en-US"/>
              </w:rPr>
              <w:t>FMP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уверение</w:t>
            </w:r>
          </w:p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2806BD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FMP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Certificate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="001D24FC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</w:t>
            </w:r>
            <w:r w:rsidR="00AA1F01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</w:t>
            </w:r>
            <w:r w:rsidR="00182501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="00DE0242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043146" w:rsidRPr="00966D85" w:rsidTr="00DC3010">
        <w:trPr>
          <w:trHeight w:val="461"/>
        </w:trPr>
        <w:tc>
          <w:tcPr>
            <w:tcW w:w="9668" w:type="dxa"/>
            <w:vAlign w:val="center"/>
          </w:tcPr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2. Копија од пасош или друг документ за идентификација</w:t>
            </w:r>
            <w:r w:rsidR="0001721A"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="0001721A" w:rsidRPr="00966D85">
              <w:rPr>
                <w:rFonts w:ascii="Times New Roman" w:hAnsi="Times New Roman"/>
                <w:sz w:val="18"/>
                <w:szCs w:val="18"/>
              </w:rPr>
              <w:t>Лична карта)</w:t>
            </w:r>
          </w:p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Copy of passport or other national ID                         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</w:t>
            </w:r>
            <w:r w:rsidR="0019144E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A1F01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1D24FC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</w:t>
            </w:r>
            <w:r w:rsidR="00AA1F01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="00DE0242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043146" w:rsidRPr="00966D85" w:rsidTr="00DC3010">
        <w:trPr>
          <w:trHeight w:val="472"/>
        </w:trPr>
        <w:tc>
          <w:tcPr>
            <w:tcW w:w="9668" w:type="dxa"/>
            <w:vAlign w:val="center"/>
          </w:tcPr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3. Копија од </w:t>
            </w:r>
            <w:r w:rsidR="006C0871" w:rsidRPr="00966D85">
              <w:rPr>
                <w:rFonts w:ascii="Times New Roman" w:hAnsi="Times New Roman"/>
                <w:sz w:val="18"/>
                <w:szCs w:val="18"/>
              </w:rPr>
              <w:t xml:space="preserve">валидно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лекарско уверение (класа 4)</w:t>
            </w:r>
          </w:p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Copy of medical certificate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class 4)                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</w:t>
            </w:r>
            <w:r w:rsidR="0019144E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1D24FC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="00AA1F01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E0242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="00AA1F01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043146" w:rsidRPr="00966D85" w:rsidTr="003975C0">
        <w:trPr>
          <w:trHeight w:val="543"/>
        </w:trPr>
        <w:tc>
          <w:tcPr>
            <w:tcW w:w="9668" w:type="dxa"/>
            <w:vAlign w:val="center"/>
          </w:tcPr>
          <w:p w:rsidR="00043146" w:rsidRPr="00966D85" w:rsidRDefault="00B42781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4. С</w:t>
            </w:r>
            <w:r w:rsidR="00043146" w:rsidRPr="00966D85">
              <w:rPr>
                <w:rFonts w:ascii="Times New Roman" w:hAnsi="Times New Roman"/>
                <w:sz w:val="18"/>
                <w:szCs w:val="18"/>
              </w:rPr>
              <w:t>оодветните сертификати/документи</w:t>
            </w:r>
            <w:r w:rsidR="00261D72" w:rsidRPr="00966D85">
              <w:rPr>
                <w:rFonts w:ascii="Times New Roman" w:hAnsi="Times New Roman"/>
                <w:sz w:val="18"/>
                <w:szCs w:val="18"/>
              </w:rPr>
              <w:t>/потврди</w:t>
            </w:r>
            <w:r w:rsidR="00043146" w:rsidRPr="00966D85">
              <w:rPr>
                <w:rFonts w:ascii="Times New Roman" w:hAnsi="Times New Roman"/>
                <w:sz w:val="18"/>
                <w:szCs w:val="18"/>
              </w:rPr>
              <w:t xml:space="preserve"> со кои се докажува успешно завршена обука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( копија</w:t>
            </w:r>
            <w:r w:rsidR="0016662A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>)</w:t>
            </w:r>
            <w:r w:rsidR="00043146" w:rsidRPr="00966D8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Copy of relevant training certificate/documents proving the successful completion of:</w:t>
            </w:r>
            <w:r w:rsidR="0001721A" w:rsidRPr="00966D85">
              <w:rPr>
                <w:rFonts w:ascii="Times New Roman" w:hAnsi="Times New Roman"/>
                <w:sz w:val="18"/>
                <w:szCs w:val="18"/>
              </w:rPr>
              <w:t xml:space="preserve">                                     </w:t>
            </w:r>
            <w:r w:rsidR="0019144E" w:rsidRPr="00966D8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01721A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A1F01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D24FC" w:rsidRPr="00966D85"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  <w:r w:rsidR="00AA1F01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E0242" w:rsidRPr="00966D85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AA1F01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1721A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</w:tc>
      </w:tr>
      <w:tr w:rsidR="00043146" w:rsidRPr="00966D85" w:rsidTr="00DC3010">
        <w:trPr>
          <w:trHeight w:val="437"/>
        </w:trPr>
        <w:tc>
          <w:tcPr>
            <w:tcW w:w="9668" w:type="dxa"/>
            <w:vAlign w:val="center"/>
          </w:tcPr>
          <w:p w:rsidR="00006D3E" w:rsidRPr="00966D85" w:rsidRDefault="00043146" w:rsidP="00006D3E">
            <w:pPr>
              <w:pStyle w:val="NoSpacing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5. </w:t>
            </w:r>
            <w:r w:rsidR="00006D3E" w:rsidRPr="00966D85">
              <w:rPr>
                <w:rFonts w:ascii="Times New Roman" w:hAnsi="Times New Roman"/>
                <w:sz w:val="18"/>
                <w:szCs w:val="18"/>
              </w:rPr>
              <w:t>Потврда</w:t>
            </w:r>
            <w:r w:rsidR="00006D3E"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</w:t>
            </w:r>
            <w:r w:rsidR="00006D3E" w:rsidRPr="00966D85">
              <w:rPr>
                <w:rFonts w:ascii="Times New Roman" w:hAnsi="Times New Roman"/>
                <w:sz w:val="18"/>
                <w:szCs w:val="18"/>
              </w:rPr>
              <w:t xml:space="preserve">Сертификат за познавање англиски јазик најмалку ниво </w:t>
            </w:r>
            <w:r w:rsidR="00EB13D3" w:rsidRPr="00966D85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  <w:r w:rsidR="00006D3E" w:rsidRPr="00966D85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043146" w:rsidRPr="00966D85" w:rsidRDefault="00006D3E" w:rsidP="00006D3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English Language knowledge certificate – minimum </w:t>
            </w:r>
            <w:proofErr w:type="spellStart"/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levl</w:t>
            </w:r>
            <w:proofErr w:type="spellEnd"/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B2</w:t>
            </w:r>
            <w:r w:rsidR="00EB13D3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                                                             </w:t>
            </w:r>
            <w:r w:rsidR="0056250C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</w:t>
            </w:r>
            <w:r w:rsidR="00EB13D3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</w:t>
            </w:r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="00043146"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043146" w:rsidRPr="00966D85" w:rsidTr="00DC3010">
        <w:trPr>
          <w:trHeight w:val="437"/>
        </w:trPr>
        <w:tc>
          <w:tcPr>
            <w:tcW w:w="9668" w:type="dxa"/>
            <w:vAlign w:val="center"/>
          </w:tcPr>
          <w:p w:rsidR="00043146" w:rsidRPr="00966D85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6. Потврда / писмо со препорака од работодавецот / давателот на навигациски услуги</w:t>
            </w:r>
          </w:p>
          <w:p w:rsidR="00043146" w:rsidRPr="00966D85" w:rsidRDefault="00043146" w:rsidP="00DE0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</w:t>
            </w:r>
            <w:r w:rsidR="00006D3E"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Employer - Air navigation service provider nomination /confirmation letter</w:t>
            </w:r>
            <w:r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                     </w:t>
            </w:r>
            <w:r w:rsidR="00AA1F01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1D24FC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</w:t>
            </w:r>
            <w:r w:rsidR="00DE0242" w:rsidRPr="00966D85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966D8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043146" w:rsidRPr="00966D85" w:rsidTr="0056250C">
        <w:trPr>
          <w:trHeight w:val="749"/>
        </w:trPr>
        <w:tc>
          <w:tcPr>
            <w:tcW w:w="9668" w:type="dxa"/>
            <w:vAlign w:val="center"/>
          </w:tcPr>
          <w:p w:rsidR="0056250C" w:rsidRDefault="00043146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7. </w:t>
            </w:r>
            <w:r w:rsidRPr="00C91FA8">
              <w:rPr>
                <w:rFonts w:ascii="Times New Roman" w:hAnsi="Times New Roman"/>
                <w:sz w:val="18"/>
                <w:szCs w:val="18"/>
              </w:rPr>
              <w:t>Потврда од давателот на услуги на контролата на летање која докажува дека имателот на</w:t>
            </w:r>
            <w:r w:rsidR="00C91F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048B0" w:rsidRPr="00C91FA8">
              <w:rPr>
                <w:rFonts w:ascii="Times New Roman" w:hAnsi="Times New Roman"/>
                <w:sz w:val="18"/>
                <w:szCs w:val="18"/>
              </w:rPr>
              <w:t xml:space="preserve">Уверението </w:t>
            </w:r>
            <w:r w:rsidRPr="00C91FA8">
              <w:rPr>
                <w:rFonts w:ascii="Times New Roman" w:hAnsi="Times New Roman"/>
                <w:sz w:val="18"/>
                <w:szCs w:val="18"/>
              </w:rPr>
              <w:t xml:space="preserve">ги </w:t>
            </w:r>
          </w:p>
          <w:p w:rsidR="0056250C" w:rsidRPr="0056250C" w:rsidRDefault="0056250C" w:rsidP="00DE0242">
            <w:pPr>
              <w:spacing w:after="0" w:line="240" w:lineRule="auto"/>
              <w:jc w:val="both"/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="00043146" w:rsidRPr="00C91FA8">
              <w:rPr>
                <w:rFonts w:ascii="Times New Roman" w:hAnsi="Times New Roman"/>
                <w:sz w:val="18"/>
                <w:szCs w:val="18"/>
              </w:rPr>
              <w:t>исполнил барањата во сог</w:t>
            </w:r>
            <w:r w:rsidR="00504007" w:rsidRPr="00C91FA8">
              <w:rPr>
                <w:rFonts w:ascii="Times New Roman" w:hAnsi="Times New Roman"/>
                <w:sz w:val="18"/>
                <w:szCs w:val="18"/>
              </w:rPr>
              <w:t>ласност со одобрените програми</w:t>
            </w:r>
            <w:r w:rsidR="00C91FA8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="00504007" w:rsidRPr="00C91F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91FA8" w:rsidRPr="0056250C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 xml:space="preserve">A confirmation from the air traffic control service provider </w:t>
            </w:r>
          </w:p>
          <w:p w:rsidR="00043146" w:rsidRPr="00966D85" w:rsidRDefault="0056250C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="00C91FA8" w:rsidRPr="0056250C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>proving that the Certificate holder has met the requirements in accordance with the approved programs</w:t>
            </w:r>
            <w:r>
              <w:rPr>
                <w:rStyle w:val="rynqvb"/>
                <w:rFonts w:ascii="Times New Roman" w:hAnsi="Times New Roman"/>
                <w:sz w:val="18"/>
                <w:szCs w:val="18"/>
              </w:rPr>
              <w:t xml:space="preserve">                                          </w:t>
            </w:r>
            <w:r w:rsidR="00043146" w:rsidRPr="00C91FA8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3146" w:rsidRPr="00C91FA8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="00043146" w:rsidRPr="00C91FA8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261D72" w:rsidRPr="00966D85" w:rsidTr="003975C0">
        <w:trPr>
          <w:trHeight w:val="503"/>
        </w:trPr>
        <w:tc>
          <w:tcPr>
            <w:tcW w:w="9668" w:type="dxa"/>
            <w:vAlign w:val="center"/>
          </w:tcPr>
          <w:p w:rsidR="00261D72" w:rsidRPr="00966D85" w:rsidRDefault="00261D72" w:rsidP="00DE02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>8. Потврда за уплата на административна такса</w:t>
            </w:r>
          </w:p>
          <w:p w:rsidR="00261D72" w:rsidRPr="00966D85" w:rsidRDefault="00BA3785" w:rsidP="00DE024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006D3E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  </w:t>
            </w:r>
            <w:r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-US"/>
              </w:rPr>
              <w:t>P</w:t>
            </w:r>
            <w:proofErr w:type="spellStart"/>
            <w:r w:rsidR="00261D72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>ayment</w:t>
            </w:r>
            <w:proofErr w:type="spellEnd"/>
            <w:r w:rsidR="00261D72" w:rsidRPr="00966D85">
              <w:rPr>
                <w:rStyle w:val="rynqvb"/>
                <w:rFonts w:ascii="Times New Roman" w:hAnsi="Times New Roman"/>
                <w:i/>
                <w:sz w:val="18"/>
                <w:szCs w:val="18"/>
                <w:lang w:val="en"/>
              </w:rPr>
              <w:t xml:space="preserve"> for administrative fee</w:t>
            </w:r>
            <w:r w:rsidRPr="00966D85"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="001D24FC" w:rsidRPr="00966D85"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</w:t>
            </w:r>
            <w:r w:rsidRPr="00966D85"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     </w:t>
            </w:r>
            <w:r w:rsidR="00DE0242" w:rsidRPr="00966D85"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966D85">
              <w:rPr>
                <w:rStyle w:val="rynqvb"/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043146" w:rsidRPr="00966D85" w:rsidTr="001D24FC">
        <w:trPr>
          <w:trHeight w:val="70"/>
        </w:trPr>
        <w:tc>
          <w:tcPr>
            <w:tcW w:w="9668" w:type="dxa"/>
            <w:vAlign w:val="center"/>
          </w:tcPr>
          <w:p w:rsidR="001D24FC" w:rsidRPr="00966D85" w:rsidRDefault="00261D72" w:rsidP="001D2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 w:rsidR="00043146" w:rsidRPr="00966D8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BD2529" w:rsidRPr="00966D85">
              <w:rPr>
                <w:rFonts w:ascii="Times New Roman" w:hAnsi="Times New Roman"/>
                <w:sz w:val="18"/>
                <w:szCs w:val="18"/>
              </w:rPr>
              <w:t xml:space="preserve">Друго / </w:t>
            </w:r>
            <w:r w:rsidR="004A1DE2" w:rsidRPr="00966D85">
              <w:rPr>
                <w:rFonts w:ascii="Times New Roman" w:hAnsi="Times New Roman"/>
                <w:sz w:val="18"/>
                <w:szCs w:val="18"/>
                <w:lang w:val="en-US"/>
              </w:rPr>
              <w:t>Other</w:t>
            </w:r>
            <w:r w:rsidR="00043146" w:rsidRPr="00966D85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</w:p>
          <w:p w:rsidR="00043146" w:rsidRPr="00966D85" w:rsidRDefault="00043146" w:rsidP="001D24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966D8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="001D24FC" w:rsidRPr="00966D8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746337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E0242" w:rsidRPr="00966D85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746337" w:rsidRPr="00966D85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746337"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337" w:rsidRPr="00966D85">
              <w:rPr>
                <w:rFonts w:ascii="Times New Roman" w:hAnsi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</w:r>
            <w:r w:rsidR="00046FFC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separate"/>
            </w:r>
            <w:r w:rsidR="00746337" w:rsidRPr="00966D85">
              <w:rPr>
                <w:rFonts w:ascii="Times New Roman" w:hAnsi="Times New Roman"/>
                <w:sz w:val="18"/>
                <w:szCs w:val="18"/>
                <w:lang w:val="en-GB"/>
              </w:rPr>
              <w:fldChar w:fldCharType="end"/>
            </w:r>
            <w:r w:rsidR="00E6530A"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AA1F01" w:rsidRPr="00966D8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966D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D2529" w:rsidRPr="00966D85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</w:tc>
      </w:tr>
    </w:tbl>
    <w:p w:rsidR="00757AD2" w:rsidRPr="00966D85" w:rsidRDefault="00757AD2" w:rsidP="00DE0242">
      <w:pPr>
        <w:spacing w:after="0" w:line="240" w:lineRule="auto"/>
        <w:jc w:val="both"/>
        <w:rPr>
          <w:rFonts w:ascii="Times New Roman" w:eastAsiaTheme="majorEastAsia" w:hAnsi="Times New Roman"/>
          <w:caps/>
          <w:sz w:val="18"/>
          <w:szCs w:val="18"/>
          <w:lang w:val="en-GB"/>
        </w:rPr>
      </w:pPr>
    </w:p>
    <w:sectPr w:rsidR="00757AD2" w:rsidRPr="00966D85" w:rsidSect="00143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13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13E" w:rsidRDefault="00FF413E" w:rsidP="00E818F5">
      <w:pPr>
        <w:spacing w:after="0" w:line="240" w:lineRule="auto"/>
      </w:pPr>
      <w:r>
        <w:separator/>
      </w:r>
    </w:p>
  </w:endnote>
  <w:endnote w:type="continuationSeparator" w:id="0">
    <w:p w:rsidR="00FF413E" w:rsidRDefault="00FF413E" w:rsidP="00E8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88" w:rsidRDefault="00DE6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8F5" w:rsidRPr="008A3EBB" w:rsidRDefault="00175186" w:rsidP="00E818F5">
    <w:pPr>
      <w:pStyle w:val="Footer"/>
      <w:pBdr>
        <w:top w:val="single" w:sz="4" w:space="1" w:color="auto"/>
      </w:pBdr>
      <w:rPr>
        <w:rFonts w:ascii="Times New Roman" w:hAnsi="Times New Roman"/>
        <w:lang w:val="en-US"/>
      </w:rPr>
    </w:pPr>
    <w:r w:rsidRPr="008A3EBB">
      <w:rPr>
        <w:rFonts w:ascii="Times New Roman" w:hAnsi="Times New Roman"/>
        <w:lang w:val="en-US"/>
      </w:rPr>
      <w:t>PEL-</w:t>
    </w:r>
    <w:r w:rsidR="008A3EBB" w:rsidRPr="008A3EBB">
      <w:rPr>
        <w:rFonts w:ascii="Times New Roman" w:hAnsi="Times New Roman"/>
        <w:lang w:val="en-US"/>
      </w:rPr>
      <w:t>FRM-3</w:t>
    </w:r>
    <w:r w:rsidR="00E81304">
      <w:rPr>
        <w:rFonts w:ascii="Times New Roman" w:hAnsi="Times New Roman"/>
        <w:lang w:val="en-US"/>
      </w:rPr>
      <w:t>3</w:t>
    </w:r>
    <w:r w:rsidR="00B15983">
      <w:rPr>
        <w:rFonts w:ascii="Times New Roman" w:hAnsi="Times New Roman"/>
        <w:lang w:val="en-US"/>
      </w:rPr>
      <w:t>5</w:t>
    </w:r>
    <w:r w:rsidR="00D15BBF">
      <w:rPr>
        <w:rFonts w:ascii="Times New Roman" w:hAnsi="Times New Roman"/>
        <w:lang w:val="en-US"/>
      </w:rPr>
      <w:tab/>
      <w:t>Rev.</w:t>
    </w:r>
    <w:r w:rsidR="00DE6E88">
      <w:rPr>
        <w:rFonts w:ascii="Times New Roman" w:hAnsi="Times New Roman"/>
        <w:lang w:val="en-US"/>
      </w:rPr>
      <w:t>0</w:t>
    </w:r>
    <w:r w:rsidR="00E818F5" w:rsidRPr="008A3EBB">
      <w:rPr>
        <w:rFonts w:ascii="Times New Roman" w:hAnsi="Times New Roman"/>
        <w:lang w:val="en-US"/>
      </w:rPr>
      <w:t xml:space="preserve"> / </w:t>
    </w:r>
    <w:r w:rsidR="00D432ED" w:rsidRPr="006A494C">
      <w:rPr>
        <w:rFonts w:ascii="Times New Roman" w:hAnsi="Times New Roman"/>
        <w:sz w:val="20"/>
        <w:szCs w:val="20"/>
        <w:lang w:val="en-US"/>
      </w:rPr>
      <w:t>26.12.2023</w:t>
    </w:r>
    <w:r w:rsidR="00E818F5" w:rsidRPr="008A3EBB">
      <w:rPr>
        <w:rFonts w:ascii="Times New Roman" w:hAnsi="Times New Roman"/>
        <w:lang w:val="en-US"/>
      </w:rPr>
      <w:tab/>
      <w:t xml:space="preserve">Page </w:t>
    </w:r>
    <w:r w:rsidR="00E818F5" w:rsidRPr="008A3EBB">
      <w:rPr>
        <w:rFonts w:ascii="Times New Roman" w:hAnsi="Times New Roman"/>
        <w:b/>
        <w:bCs/>
        <w:lang w:val="en-US"/>
      </w:rPr>
      <w:fldChar w:fldCharType="begin"/>
    </w:r>
    <w:r w:rsidR="00E818F5" w:rsidRPr="008A3EBB">
      <w:rPr>
        <w:rFonts w:ascii="Times New Roman" w:hAnsi="Times New Roman"/>
        <w:b/>
        <w:bCs/>
        <w:lang w:val="en-US"/>
      </w:rPr>
      <w:instrText xml:space="preserve"> PAGE  \* Arabic  \* MERGEFORMAT </w:instrText>
    </w:r>
    <w:r w:rsidR="00E818F5" w:rsidRPr="008A3EBB">
      <w:rPr>
        <w:rFonts w:ascii="Times New Roman" w:hAnsi="Times New Roman"/>
        <w:b/>
        <w:bCs/>
        <w:lang w:val="en-US"/>
      </w:rPr>
      <w:fldChar w:fldCharType="separate"/>
    </w:r>
    <w:r w:rsidR="00046FFC">
      <w:rPr>
        <w:rFonts w:ascii="Times New Roman" w:hAnsi="Times New Roman"/>
        <w:b/>
        <w:bCs/>
        <w:noProof/>
        <w:lang w:val="en-US"/>
      </w:rPr>
      <w:t>2</w:t>
    </w:r>
    <w:r w:rsidR="00E818F5" w:rsidRPr="008A3EBB">
      <w:rPr>
        <w:rFonts w:ascii="Times New Roman" w:hAnsi="Times New Roman"/>
        <w:b/>
        <w:bCs/>
        <w:lang w:val="en-US"/>
      </w:rPr>
      <w:fldChar w:fldCharType="end"/>
    </w:r>
    <w:r w:rsidR="00E818F5" w:rsidRPr="008A3EBB">
      <w:rPr>
        <w:rFonts w:ascii="Times New Roman" w:hAnsi="Times New Roman"/>
        <w:lang w:val="en-US"/>
      </w:rPr>
      <w:t xml:space="preserve"> of </w:t>
    </w:r>
    <w:r w:rsidR="00E818F5" w:rsidRPr="008A3EBB">
      <w:rPr>
        <w:rFonts w:ascii="Times New Roman" w:hAnsi="Times New Roman"/>
        <w:b/>
        <w:bCs/>
        <w:lang w:val="en-US"/>
      </w:rPr>
      <w:fldChar w:fldCharType="begin"/>
    </w:r>
    <w:r w:rsidR="00E818F5" w:rsidRPr="008A3EBB">
      <w:rPr>
        <w:rFonts w:ascii="Times New Roman" w:hAnsi="Times New Roman"/>
        <w:b/>
        <w:bCs/>
        <w:lang w:val="en-US"/>
      </w:rPr>
      <w:instrText xml:space="preserve"> NUMPAGES  \* Arabic  \* MERGEFORMAT </w:instrText>
    </w:r>
    <w:r w:rsidR="00E818F5" w:rsidRPr="008A3EBB">
      <w:rPr>
        <w:rFonts w:ascii="Times New Roman" w:hAnsi="Times New Roman"/>
        <w:b/>
        <w:bCs/>
        <w:lang w:val="en-US"/>
      </w:rPr>
      <w:fldChar w:fldCharType="separate"/>
    </w:r>
    <w:r w:rsidR="00046FFC">
      <w:rPr>
        <w:rFonts w:ascii="Times New Roman" w:hAnsi="Times New Roman"/>
        <w:b/>
        <w:bCs/>
        <w:noProof/>
        <w:lang w:val="en-US"/>
      </w:rPr>
      <w:t>2</w:t>
    </w:r>
    <w:r w:rsidR="00E818F5" w:rsidRPr="008A3EBB">
      <w:rPr>
        <w:rFonts w:ascii="Times New Roman" w:hAnsi="Times New Roman"/>
        <w:b/>
        <w:bCs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88" w:rsidRDefault="00DE6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13E" w:rsidRDefault="00FF413E" w:rsidP="00E818F5">
      <w:pPr>
        <w:spacing w:after="0" w:line="240" w:lineRule="auto"/>
      </w:pPr>
      <w:r>
        <w:separator/>
      </w:r>
    </w:p>
  </w:footnote>
  <w:footnote w:type="continuationSeparator" w:id="0">
    <w:p w:rsidR="00FF413E" w:rsidRDefault="00FF413E" w:rsidP="00E81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88" w:rsidRDefault="00DE6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8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593"/>
      <w:gridCol w:w="8189"/>
    </w:tblGrid>
    <w:tr w:rsidR="00E818F5" w:rsidRPr="00492F1D" w:rsidTr="00BE46EE">
      <w:trPr>
        <w:trHeight w:val="1418"/>
      </w:trPr>
      <w:tc>
        <w:tcPr>
          <w:tcW w:w="1593" w:type="dxa"/>
        </w:tcPr>
        <w:p w:rsidR="00E818F5" w:rsidRPr="00492F1D" w:rsidRDefault="00E818F5" w:rsidP="00E818F5">
          <w:pPr>
            <w:pStyle w:val="Header"/>
          </w:pPr>
          <w:r w:rsidRPr="00492F1D">
            <w:rPr>
              <w:noProof/>
              <w:lang w:eastAsia="mk-MK"/>
            </w:rPr>
            <w:drawing>
              <wp:anchor distT="0" distB="0" distL="114300" distR="114300" simplePos="0" relativeHeight="251659264" behindDoc="1" locked="0" layoutInCell="1" allowOverlap="1" wp14:anchorId="6E46BE1E" wp14:editId="2AF8743E">
                <wp:simplePos x="0" y="0"/>
                <wp:positionH relativeFrom="column">
                  <wp:posOffset>-362585</wp:posOffset>
                </wp:positionH>
                <wp:positionV relativeFrom="paragraph">
                  <wp:posOffset>-56515</wp:posOffset>
                </wp:positionV>
                <wp:extent cx="1797050" cy="826770"/>
                <wp:effectExtent l="0" t="0" r="0" b="0"/>
                <wp:wrapNone/>
                <wp:docPr id="29" name="Picture 547" descr="Agencija za civilno vozduhoplovstvo - WF-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7" descr="Agencija za civilno vozduhoplovstvo - WF-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9" w:type="dxa"/>
        </w:tcPr>
        <w:p w:rsidR="00E818F5" w:rsidRPr="008A3EBB" w:rsidRDefault="00E818F5" w:rsidP="00E818F5">
          <w:pPr>
            <w:spacing w:after="0" w:line="264" w:lineRule="exact"/>
            <w:ind w:right="18"/>
            <w:jc w:val="right"/>
            <w:rPr>
              <w:rFonts w:ascii="Times New Roman" w:hAnsi="Times New Roman"/>
              <w:b/>
              <w:color w:val="0070C0"/>
            </w:rPr>
          </w:pPr>
        </w:p>
        <w:p w:rsidR="00E818F5" w:rsidRPr="004F3CB1" w:rsidRDefault="00E818F5" w:rsidP="004B44B2">
          <w:pPr>
            <w:spacing w:after="0"/>
            <w:ind w:right="18"/>
            <w:jc w:val="center"/>
            <w:rPr>
              <w:rFonts w:ascii="Times New Roman" w:hAnsi="Times New Roman"/>
              <w:color w:val="2E74B5" w:themeColor="accent1" w:themeShade="BF"/>
            </w:rPr>
          </w:pPr>
          <w:r w:rsidRPr="004F3CB1">
            <w:rPr>
              <w:rFonts w:ascii="Times New Roman" w:hAnsi="Times New Roman"/>
              <w:color w:val="2E74B5" w:themeColor="accent1" w:themeShade="BF"/>
              <w:lang w:val="en-US"/>
            </w:rPr>
            <w:t>LICENSING</w:t>
          </w:r>
          <w:r w:rsidRPr="004F3CB1">
            <w:rPr>
              <w:rFonts w:ascii="Times New Roman" w:hAnsi="Times New Roman"/>
              <w:color w:val="2E74B5" w:themeColor="accent1" w:themeShade="BF"/>
            </w:rPr>
            <w:t xml:space="preserve"> DEPARTMENT</w:t>
          </w:r>
        </w:p>
        <w:p w:rsidR="004F3CB1" w:rsidRDefault="004F3CB1" w:rsidP="004F3CB1">
          <w:pPr>
            <w:pStyle w:val="NoSpacing"/>
            <w:jc w:val="center"/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</w:pP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БАРАЊЕ ЗА ИЗДАВАЊЕ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/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ПРОДОЛЖУВАЊЕ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(КОНТИНУИРАНО ОБНОВУВАЊЕ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)</w:t>
          </w:r>
          <w:r w:rsidR="00214C8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/</w:t>
          </w:r>
          <w:r w:rsidR="00214C8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ВОНРЕДНА ПРОВЕРКА</w:t>
          </w:r>
          <w:r w:rsidR="00214C8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/</w:t>
          </w:r>
          <w:r w:rsidR="00214C8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>СУСПЕНДИРАЊЕ</w:t>
          </w:r>
          <w:r w:rsidR="00214C8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НА УВЕРЕНИЕ З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А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  <w:lang w:val="en-US"/>
            </w:rPr>
            <w:t xml:space="preserve">FMP 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>ПЕРСОНАЛ</w:t>
          </w:r>
        </w:p>
        <w:p w:rsidR="00B00DEA" w:rsidRDefault="004F3CB1" w:rsidP="004F3CB1">
          <w:pPr>
            <w:spacing w:after="0"/>
            <w:ind w:right="18"/>
            <w:jc w:val="center"/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</w:pPr>
          <w:r w:rsidRPr="004F3CB1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</w:rPr>
            <w:t>APPLICATION FOR ISSUE</w:t>
          </w:r>
          <w:r w:rsidRPr="004F3CB1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 xml:space="preserve"> </w:t>
          </w:r>
          <w:r w:rsidRPr="004F3CB1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</w:rPr>
            <w:t xml:space="preserve">/ </w:t>
          </w:r>
          <w:r w:rsidRPr="004F3CB1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>RENEWAL / ADDITIONAL CHECK</w:t>
          </w:r>
          <w:r w:rsidRPr="004F3CB1">
            <w:rPr>
              <w:rFonts w:ascii="Times New Roman" w:eastAsia="Times New Roman" w:hAnsi="Times New Roman"/>
              <w:i/>
              <w:color w:val="2E74B5" w:themeColor="accent1" w:themeShade="BF"/>
              <w:sz w:val="18"/>
              <w:szCs w:val="18"/>
              <w:lang w:val="en" w:eastAsia="mk-MK"/>
            </w:rPr>
            <w:t xml:space="preserve"> </w:t>
          </w:r>
          <w:r w:rsidR="00B00DEA">
            <w:rPr>
              <w:rFonts w:ascii="Times New Roman" w:eastAsia="Times New Roman" w:hAnsi="Times New Roman"/>
              <w:i/>
              <w:color w:val="2E74B5" w:themeColor="accent1" w:themeShade="BF"/>
              <w:sz w:val="18"/>
              <w:szCs w:val="18"/>
              <w:lang w:eastAsia="mk-MK"/>
            </w:rPr>
            <w:t xml:space="preserve">/ </w:t>
          </w:r>
          <w:r w:rsidR="00B00DEA" w:rsidRPr="00B00DEA">
            <w:rPr>
              <w:rStyle w:val="rynqvb"/>
              <w:rFonts w:ascii="Times New Roman" w:hAnsi="Times New Roman"/>
              <w:color w:val="2E74B5" w:themeColor="accent1" w:themeShade="BF"/>
              <w:sz w:val="20"/>
              <w:szCs w:val="20"/>
              <w:lang w:val="en-US"/>
            </w:rPr>
            <w:t xml:space="preserve">SUSPENSION </w:t>
          </w:r>
          <w:r w:rsidRPr="00B00DEA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 xml:space="preserve">OF FMP </w:t>
          </w:r>
          <w:r w:rsidRPr="004F3CB1">
            <w:rPr>
              <w:rFonts w:ascii="Times New Roman" w:hAnsi="Times New Roman"/>
              <w:i/>
              <w:color w:val="2E74B5" w:themeColor="accent1" w:themeShade="BF"/>
              <w:sz w:val="18"/>
              <w:szCs w:val="18"/>
              <w:lang w:val="en-US"/>
            </w:rPr>
            <w:t>PERSONNEL CERTIFICATRE</w:t>
          </w:r>
          <w:r w:rsidRPr="004F3CB1">
            <w:rPr>
              <w:rFonts w:ascii="Times New Roman" w:hAnsi="Times New Roman"/>
              <w:color w:val="2E74B5" w:themeColor="accent1" w:themeShade="BF"/>
              <w:sz w:val="18"/>
              <w:szCs w:val="18"/>
            </w:rPr>
            <w:t xml:space="preserve"> </w:t>
          </w:r>
        </w:p>
        <w:p w:rsidR="00F76155" w:rsidRPr="00587180" w:rsidRDefault="0060013D" w:rsidP="00587180">
          <w:pPr>
            <w:spacing w:after="0"/>
            <w:ind w:right="18"/>
            <w:jc w:val="center"/>
            <w:rPr>
              <w:rFonts w:ascii="Times New Roman" w:hAnsi="Times New Roman"/>
              <w:color w:val="2E74B5" w:themeColor="accent1" w:themeShade="BF"/>
              <w:lang w:val="en-US"/>
            </w:rPr>
          </w:pPr>
          <w:r w:rsidRPr="004F3CB1">
            <w:rPr>
              <w:rFonts w:ascii="Times New Roman" w:hAnsi="Times New Roman"/>
              <w:color w:val="2E74B5" w:themeColor="accent1" w:themeShade="BF"/>
            </w:rPr>
            <w:t>PEL-</w:t>
          </w:r>
          <w:r w:rsidR="00E818F5" w:rsidRPr="004F3CB1">
            <w:rPr>
              <w:rFonts w:ascii="Times New Roman" w:hAnsi="Times New Roman"/>
              <w:color w:val="2E74B5" w:themeColor="accent1" w:themeShade="BF"/>
            </w:rPr>
            <w:t>FRM</w:t>
          </w:r>
          <w:r w:rsidR="00E818F5" w:rsidRPr="004F3CB1">
            <w:rPr>
              <w:rFonts w:ascii="Times New Roman" w:hAnsi="Times New Roman"/>
              <w:color w:val="2E74B5" w:themeColor="accent1" w:themeShade="BF"/>
              <w:lang w:val="en-US"/>
            </w:rPr>
            <w:t>-</w:t>
          </w:r>
          <w:r w:rsidR="008A3EBB" w:rsidRPr="004F3CB1">
            <w:rPr>
              <w:rFonts w:ascii="Times New Roman" w:hAnsi="Times New Roman"/>
              <w:color w:val="2E74B5" w:themeColor="accent1" w:themeShade="BF"/>
              <w:lang w:val="en-US"/>
            </w:rPr>
            <w:t>3</w:t>
          </w:r>
          <w:r w:rsidR="00E81304" w:rsidRPr="004F3CB1">
            <w:rPr>
              <w:rFonts w:ascii="Times New Roman" w:hAnsi="Times New Roman"/>
              <w:color w:val="2E74B5" w:themeColor="accent1" w:themeShade="BF"/>
              <w:lang w:val="en-US"/>
            </w:rPr>
            <w:t>3</w:t>
          </w:r>
          <w:r w:rsidR="00D967DF" w:rsidRPr="004F3CB1">
            <w:rPr>
              <w:rFonts w:ascii="Times New Roman" w:hAnsi="Times New Roman"/>
              <w:color w:val="2E74B5" w:themeColor="accent1" w:themeShade="BF"/>
              <w:lang w:val="en-US"/>
            </w:rPr>
            <w:t>5</w:t>
          </w:r>
        </w:p>
      </w:tc>
    </w:tr>
  </w:tbl>
  <w:p w:rsidR="00E818F5" w:rsidRPr="00E818F5" w:rsidRDefault="00E818F5" w:rsidP="00E818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E88" w:rsidRDefault="00DE6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22D"/>
    <w:multiLevelType w:val="hybridMultilevel"/>
    <w:tmpl w:val="D15E858C"/>
    <w:lvl w:ilvl="0" w:tplc="C60E895A">
      <w:start w:val="1"/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F7043"/>
    <w:multiLevelType w:val="hybridMultilevel"/>
    <w:tmpl w:val="D6062F2E"/>
    <w:lvl w:ilvl="0" w:tplc="4046484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04776DDC"/>
    <w:multiLevelType w:val="hybridMultilevel"/>
    <w:tmpl w:val="5BCE8ACA"/>
    <w:lvl w:ilvl="0" w:tplc="042F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A1283"/>
    <w:multiLevelType w:val="hybridMultilevel"/>
    <w:tmpl w:val="C9567A4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00C"/>
    <w:multiLevelType w:val="hybridMultilevel"/>
    <w:tmpl w:val="77FA1D3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47093"/>
    <w:multiLevelType w:val="hybridMultilevel"/>
    <w:tmpl w:val="B20CEA1A"/>
    <w:lvl w:ilvl="0" w:tplc="4CD4D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86158"/>
    <w:multiLevelType w:val="hybridMultilevel"/>
    <w:tmpl w:val="8048AB8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D161B"/>
    <w:multiLevelType w:val="hybridMultilevel"/>
    <w:tmpl w:val="7E40BCA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471AC"/>
    <w:multiLevelType w:val="hybridMultilevel"/>
    <w:tmpl w:val="1270CFBE"/>
    <w:lvl w:ilvl="0" w:tplc="9446C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F"/>
    <w:rsid w:val="00006D3E"/>
    <w:rsid w:val="000145CC"/>
    <w:rsid w:val="0001721A"/>
    <w:rsid w:val="00030D55"/>
    <w:rsid w:val="000317BC"/>
    <w:rsid w:val="000409EA"/>
    <w:rsid w:val="00043146"/>
    <w:rsid w:val="000462C0"/>
    <w:rsid w:val="00046FFC"/>
    <w:rsid w:val="0009479F"/>
    <w:rsid w:val="00096CF7"/>
    <w:rsid w:val="000A7025"/>
    <w:rsid w:val="000B27B3"/>
    <w:rsid w:val="000D2556"/>
    <w:rsid w:val="000D435C"/>
    <w:rsid w:val="000E1104"/>
    <w:rsid w:val="000F43BE"/>
    <w:rsid w:val="001314CB"/>
    <w:rsid w:val="001436CD"/>
    <w:rsid w:val="00143BEC"/>
    <w:rsid w:val="00144768"/>
    <w:rsid w:val="001546A3"/>
    <w:rsid w:val="00156F8B"/>
    <w:rsid w:val="001616E2"/>
    <w:rsid w:val="0016662A"/>
    <w:rsid w:val="001711F7"/>
    <w:rsid w:val="00175186"/>
    <w:rsid w:val="00182501"/>
    <w:rsid w:val="001874F0"/>
    <w:rsid w:val="0019144E"/>
    <w:rsid w:val="001A4736"/>
    <w:rsid w:val="001A6C2A"/>
    <w:rsid w:val="001D24FC"/>
    <w:rsid w:val="001E010E"/>
    <w:rsid w:val="001E6D7A"/>
    <w:rsid w:val="001F6E1A"/>
    <w:rsid w:val="00214C81"/>
    <w:rsid w:val="00215ED7"/>
    <w:rsid w:val="00216323"/>
    <w:rsid w:val="002229D4"/>
    <w:rsid w:val="002373C9"/>
    <w:rsid w:val="00261D72"/>
    <w:rsid w:val="002806BD"/>
    <w:rsid w:val="002954A0"/>
    <w:rsid w:val="0029658D"/>
    <w:rsid w:val="002A4633"/>
    <w:rsid w:val="002B56EF"/>
    <w:rsid w:val="002E228C"/>
    <w:rsid w:val="002E7F86"/>
    <w:rsid w:val="003105BA"/>
    <w:rsid w:val="00312250"/>
    <w:rsid w:val="00337EEB"/>
    <w:rsid w:val="00362C61"/>
    <w:rsid w:val="00365DEC"/>
    <w:rsid w:val="003728DA"/>
    <w:rsid w:val="00383415"/>
    <w:rsid w:val="0038758E"/>
    <w:rsid w:val="00393C77"/>
    <w:rsid w:val="00395B24"/>
    <w:rsid w:val="003975C0"/>
    <w:rsid w:val="003A62FD"/>
    <w:rsid w:val="003B68BA"/>
    <w:rsid w:val="003C661C"/>
    <w:rsid w:val="003D7C2D"/>
    <w:rsid w:val="003E6EC6"/>
    <w:rsid w:val="003F6E07"/>
    <w:rsid w:val="00403D92"/>
    <w:rsid w:val="00432096"/>
    <w:rsid w:val="004347EC"/>
    <w:rsid w:val="00442680"/>
    <w:rsid w:val="00447D6B"/>
    <w:rsid w:val="00453B48"/>
    <w:rsid w:val="0045410C"/>
    <w:rsid w:val="004562B1"/>
    <w:rsid w:val="0049684C"/>
    <w:rsid w:val="004A1DE2"/>
    <w:rsid w:val="004B44B2"/>
    <w:rsid w:val="004D7AC8"/>
    <w:rsid w:val="004E7394"/>
    <w:rsid w:val="004F21E1"/>
    <w:rsid w:val="004F3CB1"/>
    <w:rsid w:val="004F3F3C"/>
    <w:rsid w:val="0050243F"/>
    <w:rsid w:val="00504007"/>
    <w:rsid w:val="00520624"/>
    <w:rsid w:val="005323FC"/>
    <w:rsid w:val="0054142E"/>
    <w:rsid w:val="00541C83"/>
    <w:rsid w:val="0056250C"/>
    <w:rsid w:val="00585FE4"/>
    <w:rsid w:val="00587180"/>
    <w:rsid w:val="00597658"/>
    <w:rsid w:val="005A04C9"/>
    <w:rsid w:val="005B066C"/>
    <w:rsid w:val="005C44A7"/>
    <w:rsid w:val="005D4257"/>
    <w:rsid w:val="005D4FFD"/>
    <w:rsid w:val="0060013D"/>
    <w:rsid w:val="00617AD0"/>
    <w:rsid w:val="00630945"/>
    <w:rsid w:val="00634A8D"/>
    <w:rsid w:val="006405F3"/>
    <w:rsid w:val="00641F7B"/>
    <w:rsid w:val="00644D41"/>
    <w:rsid w:val="00661F4A"/>
    <w:rsid w:val="00662959"/>
    <w:rsid w:val="00687208"/>
    <w:rsid w:val="00687957"/>
    <w:rsid w:val="006A12DB"/>
    <w:rsid w:val="006B5CCE"/>
    <w:rsid w:val="006C0871"/>
    <w:rsid w:val="006C4518"/>
    <w:rsid w:val="006F2BB4"/>
    <w:rsid w:val="00712687"/>
    <w:rsid w:val="007155F3"/>
    <w:rsid w:val="00741671"/>
    <w:rsid w:val="00746337"/>
    <w:rsid w:val="00755C0E"/>
    <w:rsid w:val="00757AD2"/>
    <w:rsid w:val="00761B6D"/>
    <w:rsid w:val="007652D0"/>
    <w:rsid w:val="007746CB"/>
    <w:rsid w:val="0078230B"/>
    <w:rsid w:val="00787F8E"/>
    <w:rsid w:val="00797F62"/>
    <w:rsid w:val="007A76A7"/>
    <w:rsid w:val="007A7D22"/>
    <w:rsid w:val="007A7E34"/>
    <w:rsid w:val="007B01F6"/>
    <w:rsid w:val="007D272D"/>
    <w:rsid w:val="007F0AE6"/>
    <w:rsid w:val="00804F49"/>
    <w:rsid w:val="0081784A"/>
    <w:rsid w:val="00821D09"/>
    <w:rsid w:val="008337B8"/>
    <w:rsid w:val="00833D9D"/>
    <w:rsid w:val="008A228A"/>
    <w:rsid w:val="008A3EBB"/>
    <w:rsid w:val="008B4E27"/>
    <w:rsid w:val="008C1455"/>
    <w:rsid w:val="008C22C9"/>
    <w:rsid w:val="008C59EC"/>
    <w:rsid w:val="008E2EBB"/>
    <w:rsid w:val="008E3C87"/>
    <w:rsid w:val="008E5A74"/>
    <w:rsid w:val="00920B35"/>
    <w:rsid w:val="00937569"/>
    <w:rsid w:val="00950D1B"/>
    <w:rsid w:val="00960EA1"/>
    <w:rsid w:val="0096520A"/>
    <w:rsid w:val="00966D85"/>
    <w:rsid w:val="00982B48"/>
    <w:rsid w:val="009A2D05"/>
    <w:rsid w:val="009B0B8A"/>
    <w:rsid w:val="009C3B37"/>
    <w:rsid w:val="009E6208"/>
    <w:rsid w:val="009F50A2"/>
    <w:rsid w:val="009F536D"/>
    <w:rsid w:val="009F5C06"/>
    <w:rsid w:val="00A048B0"/>
    <w:rsid w:val="00A05748"/>
    <w:rsid w:val="00A250E1"/>
    <w:rsid w:val="00A61ED6"/>
    <w:rsid w:val="00A75CDB"/>
    <w:rsid w:val="00AA0D3B"/>
    <w:rsid w:val="00AA1F01"/>
    <w:rsid w:val="00AB251F"/>
    <w:rsid w:val="00AB6FCD"/>
    <w:rsid w:val="00AC087F"/>
    <w:rsid w:val="00AE030D"/>
    <w:rsid w:val="00AE47FE"/>
    <w:rsid w:val="00B00DEA"/>
    <w:rsid w:val="00B03185"/>
    <w:rsid w:val="00B055E8"/>
    <w:rsid w:val="00B06502"/>
    <w:rsid w:val="00B11D16"/>
    <w:rsid w:val="00B15983"/>
    <w:rsid w:val="00B27D04"/>
    <w:rsid w:val="00B37512"/>
    <w:rsid w:val="00B42781"/>
    <w:rsid w:val="00B817C6"/>
    <w:rsid w:val="00B83E72"/>
    <w:rsid w:val="00B94400"/>
    <w:rsid w:val="00BA3785"/>
    <w:rsid w:val="00BB23AD"/>
    <w:rsid w:val="00BB4728"/>
    <w:rsid w:val="00BC3481"/>
    <w:rsid w:val="00BC67A3"/>
    <w:rsid w:val="00BD0679"/>
    <w:rsid w:val="00BD2529"/>
    <w:rsid w:val="00BD4124"/>
    <w:rsid w:val="00BE46EE"/>
    <w:rsid w:val="00BF041B"/>
    <w:rsid w:val="00C06FCB"/>
    <w:rsid w:val="00C072B1"/>
    <w:rsid w:val="00C10047"/>
    <w:rsid w:val="00C227C0"/>
    <w:rsid w:val="00C24104"/>
    <w:rsid w:val="00C335DD"/>
    <w:rsid w:val="00C46DD4"/>
    <w:rsid w:val="00C56E0E"/>
    <w:rsid w:val="00C57313"/>
    <w:rsid w:val="00C9044F"/>
    <w:rsid w:val="00C91FA8"/>
    <w:rsid w:val="00CA2651"/>
    <w:rsid w:val="00CE6B62"/>
    <w:rsid w:val="00D12D2A"/>
    <w:rsid w:val="00D15BBF"/>
    <w:rsid w:val="00D2398A"/>
    <w:rsid w:val="00D408BA"/>
    <w:rsid w:val="00D410BF"/>
    <w:rsid w:val="00D432ED"/>
    <w:rsid w:val="00D47953"/>
    <w:rsid w:val="00D50017"/>
    <w:rsid w:val="00D56320"/>
    <w:rsid w:val="00D92617"/>
    <w:rsid w:val="00D967DF"/>
    <w:rsid w:val="00DB5F68"/>
    <w:rsid w:val="00DB6601"/>
    <w:rsid w:val="00DC3010"/>
    <w:rsid w:val="00DC370B"/>
    <w:rsid w:val="00DE0242"/>
    <w:rsid w:val="00DE6E88"/>
    <w:rsid w:val="00DE7EB1"/>
    <w:rsid w:val="00E05EC6"/>
    <w:rsid w:val="00E32235"/>
    <w:rsid w:val="00E41355"/>
    <w:rsid w:val="00E52909"/>
    <w:rsid w:val="00E60AB6"/>
    <w:rsid w:val="00E63BBE"/>
    <w:rsid w:val="00E6530A"/>
    <w:rsid w:val="00E75CED"/>
    <w:rsid w:val="00E81304"/>
    <w:rsid w:val="00E818F5"/>
    <w:rsid w:val="00E86E11"/>
    <w:rsid w:val="00EB13D3"/>
    <w:rsid w:val="00ED06DC"/>
    <w:rsid w:val="00ED1889"/>
    <w:rsid w:val="00EE4DF8"/>
    <w:rsid w:val="00EF0732"/>
    <w:rsid w:val="00F20833"/>
    <w:rsid w:val="00F3294C"/>
    <w:rsid w:val="00F352B0"/>
    <w:rsid w:val="00F36445"/>
    <w:rsid w:val="00F409CA"/>
    <w:rsid w:val="00F63A9C"/>
    <w:rsid w:val="00F64C1A"/>
    <w:rsid w:val="00F66F70"/>
    <w:rsid w:val="00F74818"/>
    <w:rsid w:val="00F76155"/>
    <w:rsid w:val="00F9170F"/>
    <w:rsid w:val="00F94040"/>
    <w:rsid w:val="00FA7AAB"/>
    <w:rsid w:val="00FD3B42"/>
    <w:rsid w:val="00FE7793"/>
    <w:rsid w:val="00FF26EE"/>
    <w:rsid w:val="00FF2728"/>
    <w:rsid w:val="00FF413E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76FAD5D"/>
  <w15:chartTrackingRefBased/>
  <w15:docId w15:val="{3D5BCA1C-20A6-435B-8C22-B3C6C8AC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8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8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818F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8F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37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0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3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5ED7"/>
    <w:pPr>
      <w:spacing w:after="160" w:line="259" w:lineRule="auto"/>
      <w:ind w:left="720"/>
      <w:contextualSpacing/>
    </w:pPr>
    <w:rPr>
      <w:lang w:val="en-GB"/>
    </w:rPr>
  </w:style>
  <w:style w:type="paragraph" w:customStyle="1" w:styleId="TableParagraph">
    <w:name w:val="Table Paragraph"/>
    <w:basedOn w:val="Normal"/>
    <w:uiPriority w:val="1"/>
    <w:qFormat/>
    <w:rsid w:val="000D435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markedcontent">
    <w:name w:val="markedcontent"/>
    <w:basedOn w:val="DefaultParagraphFont"/>
    <w:rsid w:val="00757AD2"/>
  </w:style>
  <w:style w:type="character" w:styleId="CommentReference">
    <w:name w:val="annotation reference"/>
    <w:basedOn w:val="DefaultParagraphFont"/>
    <w:uiPriority w:val="99"/>
    <w:semiHidden/>
    <w:unhideWhenUsed/>
    <w:rsid w:val="00131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4C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4CB"/>
    <w:rPr>
      <w:rFonts w:ascii="Calibri" w:eastAsia="Calibri" w:hAnsi="Calibri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E73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E7394"/>
    <w:rPr>
      <w:rFonts w:ascii="Consolas" w:eastAsia="Calibri" w:hAnsi="Consolas" w:cs="Times New Roman"/>
      <w:sz w:val="20"/>
      <w:szCs w:val="20"/>
    </w:rPr>
  </w:style>
  <w:style w:type="paragraph" w:styleId="NoSpacing">
    <w:name w:val="No Spacing"/>
    <w:uiPriority w:val="1"/>
    <w:qFormat/>
    <w:rsid w:val="00AB6F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ynqvb">
    <w:name w:val="rynqvb"/>
    <w:basedOn w:val="DefaultParagraphFont"/>
    <w:rsid w:val="00D408BA"/>
  </w:style>
  <w:style w:type="character" w:customStyle="1" w:styleId="q4iawc">
    <w:name w:val="q4iawc"/>
    <w:basedOn w:val="DefaultParagraphFont"/>
    <w:rsid w:val="00E63BBE"/>
  </w:style>
  <w:style w:type="table" w:customStyle="1" w:styleId="TableGrid2">
    <w:name w:val="Table Grid2"/>
    <w:basedOn w:val="TableNormal"/>
    <w:next w:val="TableGrid"/>
    <w:uiPriority w:val="59"/>
    <w:rsid w:val="00E63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F3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4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okarovska\Desktop\PEL-FRM-335%20Application%20for%20F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PEL-FRM-335 Application for FMP</Template>
  <TotalTime>342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Sokarovska</dc:creator>
  <cp:keywords/>
  <dc:description/>
  <cp:lastModifiedBy>Biljana Sokarovska</cp:lastModifiedBy>
  <cp:revision>90</cp:revision>
  <cp:lastPrinted>2024-02-09T08:40:00Z</cp:lastPrinted>
  <dcterms:created xsi:type="dcterms:W3CDTF">2023-12-06T07:46:00Z</dcterms:created>
  <dcterms:modified xsi:type="dcterms:W3CDTF">2024-04-09T07:56:00Z</dcterms:modified>
</cp:coreProperties>
</file>